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6CFE" w14:textId="77777777" w:rsidR="0003601E" w:rsidRDefault="009E3D2A">
      <w:r>
        <w:rPr>
          <w:noProof/>
        </w:rPr>
        <w:drawing>
          <wp:anchor distT="0" distB="0" distL="0" distR="0" simplePos="0" relativeHeight="2" behindDoc="0" locked="0" layoutInCell="0" allowOverlap="1" wp14:anchorId="7EFBBE2F" wp14:editId="1ABC1B9F">
            <wp:simplePos x="0" y="0"/>
            <wp:positionH relativeFrom="page">
              <wp:posOffset>5927725</wp:posOffset>
            </wp:positionH>
            <wp:positionV relativeFrom="page">
              <wp:posOffset>720090</wp:posOffset>
            </wp:positionV>
            <wp:extent cx="412115" cy="215900"/>
            <wp:effectExtent l="0" t="0" r="0" b="0"/>
            <wp:wrapTopAndBottom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" behindDoc="0" locked="0" layoutInCell="0" allowOverlap="0" wp14:anchorId="3D7C50B1" wp14:editId="65307D66">
            <wp:simplePos x="0" y="0"/>
            <wp:positionH relativeFrom="page">
              <wp:posOffset>5813425</wp:posOffset>
            </wp:positionH>
            <wp:positionV relativeFrom="page">
              <wp:posOffset>9613265</wp:posOffset>
            </wp:positionV>
            <wp:extent cx="467995" cy="163830"/>
            <wp:effectExtent l="0" t="0" r="0" b="0"/>
            <wp:wrapSquare wrapText="bothSides"/>
            <wp:docPr id="2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63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AD51F4B" w14:textId="77777777" w:rsidR="0003601E" w:rsidRDefault="009E3D2A">
      <w:pPr>
        <w:pStyle w:val="PERCEPTATtuloPrincipal"/>
      </w:pPr>
      <w:r>
        <w:t>Título principal fonte 20pt:</w:t>
      </w:r>
    </w:p>
    <w:p w14:paraId="3D1E63FA" w14:textId="77777777" w:rsidR="0003601E" w:rsidRDefault="009E3D2A">
      <w:pPr>
        <w:pStyle w:val="PERCEPTASubttuloPrincipal"/>
      </w:pPr>
      <w:r>
        <w:t>e o subtítulo em fonte 16pt com no máximo 20 palavras</w:t>
      </w:r>
    </w:p>
    <w:p w14:paraId="51EE3E98" w14:textId="77777777" w:rsidR="0003601E" w:rsidRDefault="009E3D2A">
      <w:pPr>
        <w:pStyle w:val="PERCEPTAAutor"/>
      </w:pPr>
      <w:r>
        <w:t>Nome e Sobrenome</w:t>
      </w:r>
      <w:r>
        <w:rPr>
          <w:rStyle w:val="FootnoteReference"/>
        </w:rPr>
        <w:footnoteReference w:id="1"/>
      </w:r>
      <w:r>
        <w:t>, Nome e Sobrenome</w:t>
      </w:r>
      <w:r>
        <w:rPr>
          <w:rStyle w:val="FootnoteReference"/>
        </w:rPr>
        <w:footnoteReference w:id="2"/>
      </w:r>
      <w:r>
        <w:t>, Nome e Sobrenome</w:t>
      </w:r>
      <w:r>
        <w:rPr>
          <w:rStyle w:val="FootnoteReference"/>
        </w:rPr>
        <w:footnoteReference w:id="3"/>
      </w:r>
    </w:p>
    <w:p w14:paraId="3BE41FB7" w14:textId="77777777" w:rsidR="0003601E" w:rsidRDefault="009E3D2A">
      <w:pPr>
        <w:pStyle w:val="PERCEPTAResumoAbstractTtulo"/>
      </w:pPr>
      <w:r>
        <w:t>Resumo</w:t>
      </w:r>
    </w:p>
    <w:p w14:paraId="39A188CC" w14:textId="77777777" w:rsidR="0003601E" w:rsidRDefault="009E3D2A">
      <w:pPr>
        <w:pStyle w:val="PERCEPTAResumoAbstractTexto"/>
      </w:pPr>
      <w:r>
        <w:t>Solicita-se que o resumo contenha no máximo 1000 caracteres, incluindo espaços e que devem ressaltar os objetivos, referenciais teóricos, métodos e resultados da pesquisa, em fonte 8, com recuo de 15mm a partir da borda do texto, com 4 pontos de espaçamento após o texto.</w:t>
      </w:r>
    </w:p>
    <w:p w14:paraId="0509C15F" w14:textId="77777777" w:rsidR="0003601E" w:rsidRDefault="009E3D2A">
      <w:pPr>
        <w:pStyle w:val="PERCEPTAPalavras-ChaveKeywords"/>
      </w:pPr>
      <w:r>
        <w:rPr>
          <w:b/>
          <w:bCs/>
        </w:rPr>
        <w:t xml:space="preserve">Palavras-chave: </w:t>
      </w:r>
      <w:r>
        <w:t>de três a cinco, palavras, ou expressões</w:t>
      </w:r>
    </w:p>
    <w:p w14:paraId="624C0305" w14:textId="77777777" w:rsidR="0003601E" w:rsidRDefault="009E3D2A">
      <w:pPr>
        <w:pStyle w:val="PERCEPTATtuloPrincipalSegundaLingua"/>
      </w:pPr>
      <w:r>
        <w:t>Título do artigo na segunda língua: e subtitulo alinhado a esquerda podendo ocupar mais de uma linha.</w:t>
      </w:r>
    </w:p>
    <w:p w14:paraId="191CC8C9" w14:textId="77777777" w:rsidR="0003601E" w:rsidRDefault="009E3D2A">
      <w:pPr>
        <w:pStyle w:val="PERCEPTAResumoAbstractTtulo"/>
      </w:pPr>
      <w:r>
        <w:t>Abstract</w:t>
      </w:r>
    </w:p>
    <w:p w14:paraId="004F8510" w14:textId="77777777" w:rsidR="0003601E" w:rsidRDefault="009E3D2A">
      <w:pPr>
        <w:pStyle w:val="PERCEPTAResumoAbstractTexto"/>
      </w:pPr>
      <w:r>
        <w:t xml:space="preserve">Tradução exata do texto do resumo, em fonte 8, com recuo de 15mm a partir da área do texto e espaçamento de 4 pt depois do parágrafo. </w:t>
      </w:r>
    </w:p>
    <w:p w14:paraId="05B07994" w14:textId="77777777" w:rsidR="0003601E" w:rsidRDefault="009E3D2A">
      <w:pPr>
        <w:pStyle w:val="PERCEPTAPalavras-ChaveKeywords"/>
      </w:pPr>
      <w:r>
        <w:rPr>
          <w:b/>
          <w:bCs/>
        </w:rPr>
        <w:t>Keywords:</w:t>
      </w:r>
      <w:r>
        <w:t xml:space="preserve"> de três a cinco, palavras, ou expressões.</w:t>
      </w:r>
    </w:p>
    <w:p w14:paraId="5E34D02C" w14:textId="77777777" w:rsidR="0003601E" w:rsidRDefault="0003601E">
      <w:pPr>
        <w:pStyle w:val="PERCEPTAPalavras-ChaveKeywords"/>
      </w:pPr>
    </w:p>
    <w:p w14:paraId="2B23130B" w14:textId="744B0FA5" w:rsidR="0003601E" w:rsidRDefault="0003601E"/>
    <w:p w14:paraId="7B9E65A2" w14:textId="77777777" w:rsidR="0003601E" w:rsidRDefault="0003601E">
      <w:pPr>
        <w:sectPr w:rsidR="0003601E" w:rsidSect="0092303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oddPage"/>
          <w:pgSz w:w="11906" w:h="16838" w:code="9"/>
          <w:pgMar w:top="2812" w:right="1956" w:bottom="1701" w:left="3033" w:header="1094" w:footer="1134" w:gutter="0"/>
          <w:cols w:space="720"/>
          <w:formProt w:val="0"/>
          <w:titlePg/>
          <w:docGrid w:linePitch="600" w:charSpace="32768"/>
        </w:sectPr>
      </w:pPr>
    </w:p>
    <w:p w14:paraId="06ADF37D" w14:textId="77777777" w:rsidR="0003601E" w:rsidRDefault="009E3D2A">
      <w:pPr>
        <w:pStyle w:val="PERCEPTATtulo1"/>
      </w:pPr>
      <w:r>
        <w:lastRenderedPageBreak/>
        <w:t>Título 1</w:t>
      </w:r>
    </w:p>
    <w:p w14:paraId="5A62AACC" w14:textId="77777777" w:rsidR="0003601E" w:rsidRDefault="009E3D2A">
      <w:pPr>
        <w:pStyle w:val="PERCEPTATextoPrincipal"/>
      </w:pPr>
      <w:r>
        <w:t xml:space="preserve">O texto deve ser editorado com este </w:t>
      </w:r>
      <w:r>
        <w:rPr>
          <w:i/>
          <w:iCs/>
        </w:rPr>
        <w:t>template</w:t>
      </w:r>
      <w:r>
        <w:t xml:space="preserve"> que utiliza fonte Palatino em todos os elementos. O texto principal tem fonte tamanho 12, espaçamento de 5mm e recuo na primeira linha de 6,4 mm. A extensão do corpo texto do artigo (sem contar elementos pré-textuais e referências) deve ser de 24.000 a 60.000 caracteres (contando espaços entre palavras).</w:t>
      </w:r>
    </w:p>
    <w:p w14:paraId="163F2A48" w14:textId="77777777" w:rsidR="0003601E" w:rsidRDefault="009E3D2A">
      <w:pPr>
        <w:pStyle w:val="PERCEPTATtulo1"/>
      </w:pPr>
      <w:r>
        <w:t>Instruções Importantes para o Uso do Template</w:t>
      </w:r>
    </w:p>
    <w:p w14:paraId="1045BB4A" w14:textId="77777777" w:rsidR="0003601E" w:rsidRDefault="009E3D2A">
      <w:pPr>
        <w:pStyle w:val="PERCEPTATextoPrincipal"/>
      </w:pPr>
      <w:r>
        <w:t>O template possui uma diagramação automatizada e sensível, com margens e páginas de rosto diferenciadas das demais. Para garantir que seu artigo não saia do padrão exigido, siga rigorosamente as orientações abaixo:</w:t>
      </w:r>
    </w:p>
    <w:p w14:paraId="5E2EC306" w14:textId="77777777" w:rsidR="0003601E" w:rsidRDefault="009E3D2A">
      <w:pPr>
        <w:pStyle w:val="PERCEPTATextoPrincipal"/>
      </w:pPr>
      <w:r>
        <w:rPr>
          <w:b/>
          <w:bCs/>
        </w:rPr>
        <w:t xml:space="preserve">Escreva diretamente no arquivo: </w:t>
      </w:r>
      <w:r>
        <w:t>O template foi desenvolvido para que os autores digitem seus artigos diretamente nele.</w:t>
      </w:r>
    </w:p>
    <w:p w14:paraId="42FC9F69" w14:textId="77777777" w:rsidR="0003601E" w:rsidRDefault="009E3D2A">
      <w:pPr>
        <w:pStyle w:val="PERCEPTATextoPrincipal"/>
      </w:pPr>
      <w:r>
        <w:rPr>
          <w:b/>
          <w:bCs/>
        </w:rPr>
        <w:t>Evite o "Copia e Cola" tradicional:</w:t>
      </w:r>
      <w:r>
        <w:t xml:space="preserve"> Nunca copie e cole textos diretamente de outro arquivo (o famoso CTRL+V). Isso traz formatações ocultas que desestruturam completamente o layout. Se precisar transferir um texto, use obrigatoriamente o atalho SHIFT + CTRL + V (colar sem formatação).</w:t>
      </w:r>
    </w:p>
    <w:p w14:paraId="707C5E00" w14:textId="77777777" w:rsidR="0003601E" w:rsidRDefault="009E3D2A">
      <w:pPr>
        <w:pStyle w:val="PERCEPTATextoPrincipal"/>
      </w:pPr>
      <w:r>
        <w:rPr>
          <w:b/>
          <w:bCs/>
        </w:rPr>
        <w:t>Faça a colagem por seções:</w:t>
      </w:r>
      <w:r>
        <w:t xml:space="preserve"> Se optar por trazer o texto de outro arquivo, faça isso seção por seção. Se notar qualquer alteração estranha no layout, utilize a opção "Limpar Formatação" do seu editor de texto.</w:t>
      </w:r>
    </w:p>
    <w:p w14:paraId="6E2F248D" w14:textId="77777777" w:rsidR="0003601E" w:rsidRDefault="009E3D2A">
      <w:pPr>
        <w:pStyle w:val="PERCEPTATextoPrincipal"/>
      </w:pPr>
      <w:r>
        <w:rPr>
          <w:b/>
          <w:bCs/>
        </w:rPr>
        <w:t>Atenção à Página de Rosto:</w:t>
      </w:r>
      <w:r>
        <w:t xml:space="preserve"> A folha de rosto tem uma formatação exclusiva e separada do corpo do texto. Preencha os campos diretamente nela e certifique-se de que o conteúdo não transborde para as páginas seguintes. Caso o resumo e o abstract não caibam nessa primeira página, revise o tamanho do seu texto, pois ele provavelmente está excedendo os limites exigidos pela revista.</w:t>
      </w:r>
    </w:p>
    <w:p w14:paraId="219A2D7C" w14:textId="77777777" w:rsidR="0003601E" w:rsidRDefault="009E3D2A">
      <w:pPr>
        <w:pStyle w:val="PERCEPTATextoPrincipal"/>
      </w:pPr>
      <w:r>
        <w:rPr>
          <w:b/>
          <w:bCs/>
        </w:rPr>
        <w:t>Evite inserir espaços &lt;ENTER&gt; desnecessários entre o texto e tabelas ou imagens, entre títulos e texto, ou outros:</w:t>
      </w:r>
      <w:r>
        <w:t xml:space="preserve"> o </w:t>
      </w:r>
      <w:r>
        <w:rPr>
          <w:i/>
          <w:iCs/>
        </w:rPr>
        <w:t>template</w:t>
      </w:r>
      <w:r>
        <w:t xml:space="preserve"> já tem os espaçamentos anteriores e posteriores determinados em cada um dos elementos visando garantir a coesão da diagramação.</w:t>
      </w:r>
    </w:p>
    <w:p w14:paraId="73219925" w14:textId="77777777" w:rsidR="00330D80" w:rsidRDefault="009E3D2A" w:rsidP="00330D80">
      <w:pPr>
        <w:pStyle w:val="PERCEPTACitaoRecuada"/>
      </w:pPr>
      <w:r>
        <w:t xml:space="preserve">Solicitamos que não faça modificações de fontes diretamente na barra de seleção de fontes e tamanhos do seu editor de texto. Por favor, utilize os estilos de formatação criados para esse </w:t>
      </w:r>
      <w:r>
        <w:rPr>
          <w:i/>
          <w:iCs/>
        </w:rPr>
        <w:t>template</w:t>
      </w:r>
      <w:r>
        <w:t>. Todos começam com o nome PERCEPTA e podem ser localizados na área de seleção de estilos do seu editor de textos.</w:t>
      </w:r>
    </w:p>
    <w:p w14:paraId="55D0B875" w14:textId="77777777" w:rsidR="00330D80" w:rsidRDefault="00330D80" w:rsidP="00330D80">
      <w:pPr>
        <w:pStyle w:val="PERCEPTACitaoRecuada"/>
        <w:ind w:left="0"/>
        <w:sectPr w:rsidR="00330D80" w:rsidSect="00923034">
          <w:headerReference w:type="even" r:id="rId15"/>
          <w:headerReference w:type="default" r:id="rId16"/>
          <w:footerReference w:type="even" r:id="rId17"/>
          <w:footerReference w:type="default" r:id="rId18"/>
          <w:pgSz w:w="11906" w:h="16838" w:code="9"/>
          <w:pgMar w:top="2070" w:right="1956" w:bottom="1729" w:left="3033" w:header="1503" w:footer="1162" w:gutter="0"/>
          <w:cols w:space="720"/>
          <w:formProt w:val="0"/>
          <w:docGrid w:linePitch="600" w:charSpace="32768"/>
        </w:sectPr>
      </w:pPr>
    </w:p>
    <w:p w14:paraId="6587FFEA" w14:textId="6FA2DBA2" w:rsidR="0003601E" w:rsidRDefault="009E3D2A" w:rsidP="00AC4E81">
      <w:pPr>
        <w:pStyle w:val="PERCEPTATextoPrincipal"/>
      </w:pPr>
      <w:r>
        <w:lastRenderedPageBreak/>
        <w:t xml:space="preserve">O </w:t>
      </w:r>
      <w:r>
        <w:rPr>
          <w:i/>
          <w:iCs/>
        </w:rPr>
        <w:t>template</w:t>
      </w:r>
      <w:r>
        <w:t xml:space="preserve"> fornece títulos em três níveis hierárquicos. Solicitamos organizar seu texto de modo a adequar suas divisões a tais níveis. O título 1 está formatado em fonte Palatino 14, bold, com espaçamento de 24pt (8,44mm) antes do texto e de 8pt (2,8mm).</w:t>
      </w:r>
    </w:p>
    <w:p w14:paraId="2D71A321" w14:textId="77777777" w:rsidR="0003601E" w:rsidRPr="00CA00A2" w:rsidRDefault="009E3D2A" w:rsidP="00CA00A2">
      <w:pPr>
        <w:pStyle w:val="PERCEPTATtulo2"/>
      </w:pPr>
      <w:r w:rsidRPr="00CA00A2">
        <w:t>Título 2</w:t>
      </w:r>
    </w:p>
    <w:p w14:paraId="7B8BEAC6" w14:textId="77777777" w:rsidR="0003601E" w:rsidRDefault="009E3D2A">
      <w:pPr>
        <w:pStyle w:val="PERCEPTATextoPrincipal"/>
      </w:pPr>
      <w:r>
        <w:t xml:space="preserve">O título 2 está formatado em fonte Palatino 12, bold, com mesmos espaçamentos antes e depois do texto, porém com recuo de 6,4mm à esquerda. </w:t>
      </w:r>
    </w:p>
    <w:p w14:paraId="41BA9A34" w14:textId="77777777" w:rsidR="0003601E" w:rsidRPr="00CA00A2" w:rsidRDefault="009E3D2A" w:rsidP="00CA00A2">
      <w:pPr>
        <w:pStyle w:val="PERCEPTATtulo3"/>
      </w:pPr>
      <w:r w:rsidRPr="00CA00A2">
        <w:t>Título 3</w:t>
      </w:r>
    </w:p>
    <w:p w14:paraId="2EBA8280" w14:textId="77777777" w:rsidR="0003601E" w:rsidRDefault="009E3D2A">
      <w:pPr>
        <w:pStyle w:val="PERCEPTATextoPrincipal"/>
      </w:pPr>
      <w:r>
        <w:t xml:space="preserve">O título 3 está formatado em fonte Palatino 12, itálico, com mesmos recuos e espaçamentos que o título 2. </w:t>
      </w:r>
    </w:p>
    <w:p w14:paraId="442D3886" w14:textId="77777777" w:rsidR="0003601E" w:rsidRDefault="009E3D2A">
      <w:pPr>
        <w:pStyle w:val="PERCEPTATtulo3"/>
      </w:pPr>
      <w:r>
        <w:t>Imagens, Figura, quadros e tabelas</w:t>
      </w:r>
    </w:p>
    <w:p w14:paraId="15DE4639" w14:textId="77777777" w:rsidR="0003601E" w:rsidRDefault="009E3D2A">
      <w:pPr>
        <w:pStyle w:val="PERCEPTATextoPrincipal"/>
      </w:pPr>
      <w:r>
        <w:t xml:space="preserve">As figuras/imagens devem ser adicionadas em arquivos com resolução mínima de 300dpi. Não fazer edições de imagens diretamente no editor de texto. Usar softwares apropriados de imagens de modo que o arquivo inserido tenha somente o elemento visual a ser exibido. </w:t>
      </w:r>
    </w:p>
    <w:p w14:paraId="0B38AE82" w14:textId="77777777" w:rsidR="0003601E" w:rsidRDefault="009E3D2A">
      <w:pPr>
        <w:pStyle w:val="PERCEPTATextoPrincipal"/>
      </w:pPr>
      <w:r>
        <w:t xml:space="preserve">As figuras/imagens devem estar centralizadas e com disposição configurada para não sobrepor ou ter texto distribuídos ao seu redor. Preceder a figura com o título: Figura X, numerado sequencial ao longo do documento, em fonte 10, bold, recuo à esquerda de 15mm, seguido pela descrição em fonte 9, regular, recuo à esquerda e à direita de 15mm. A indicação da fonte/nota deve vir abaixo da imagem, em fonte 9, regular, centralizada. Tenha certeza de que você tem os direitos de reprodução da figura utilizada.  </w:t>
      </w:r>
    </w:p>
    <w:p w14:paraId="77899469" w14:textId="77777777" w:rsidR="0003601E" w:rsidRDefault="009E3D2A">
      <w:pPr>
        <w:pStyle w:val="PERCEPTAFiguraTtulo"/>
      </w:pPr>
      <w:r>
        <w:lastRenderedPageBreak/>
        <w:t>Figura 1</w:t>
      </w:r>
    </w:p>
    <w:p w14:paraId="390A4363" w14:textId="77777777" w:rsidR="0003601E" w:rsidRDefault="009E3D2A">
      <w:pPr>
        <w:pStyle w:val="PERCEPTAFiguraDescrio"/>
      </w:pPr>
      <w:r>
        <w:rPr>
          <w:noProof/>
        </w:rPr>
        <w:drawing>
          <wp:anchor distT="0" distB="86360" distL="0" distR="0" simplePos="0" relativeHeight="3" behindDoc="0" locked="0" layoutInCell="0" allowOverlap="0" wp14:anchorId="1047AFDD" wp14:editId="293263CA">
            <wp:simplePos x="0" y="0"/>
            <wp:positionH relativeFrom="column">
              <wp:posOffset>1290955</wp:posOffset>
            </wp:positionH>
            <wp:positionV relativeFrom="paragraph">
              <wp:posOffset>373380</wp:posOffset>
            </wp:positionV>
            <wp:extent cx="1612900" cy="1612900"/>
            <wp:effectExtent l="0" t="0" r="0" b="0"/>
            <wp:wrapTopAndBottom/>
            <wp:docPr id="5" name="Figur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61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Exemplo de figura que apresenta um ícone com três folhas de papel.</w:t>
      </w:r>
    </w:p>
    <w:p w14:paraId="59C806CD" w14:textId="77777777" w:rsidR="0003601E" w:rsidRDefault="009E3D2A">
      <w:pPr>
        <w:pStyle w:val="PERCEPTAFiguraFonte"/>
      </w:pPr>
      <w:r>
        <w:t>Fonte: Figura retirada de Flaticon. Disponível em: https://www.flaticon.com/free-icon/paper_3238024</w:t>
      </w:r>
    </w:p>
    <w:p w14:paraId="69B9DE81" w14:textId="77777777" w:rsidR="0003601E" w:rsidRDefault="009E3D2A">
      <w:pPr>
        <w:pStyle w:val="PERCEPTATextoPrincipal"/>
      </w:pPr>
      <w:r>
        <w:t>As tabelas devem ser criadas no corpo do texto e não incluídas como em imagens. Siga os modelos de acordo com as normas da APA</w:t>
      </w:r>
      <w:r>
        <w:rPr>
          <w:rStyle w:val="FootnoteReference"/>
        </w:rPr>
        <w:footnoteReference w:id="4"/>
      </w:r>
      <w:r>
        <w:t>. Títulos, descrição e notas seguem as mesmas formatações das imagens.</w:t>
      </w:r>
    </w:p>
    <w:p w14:paraId="1A99FA9E" w14:textId="77777777" w:rsidR="0003601E" w:rsidRDefault="009E3D2A">
      <w:pPr>
        <w:pStyle w:val="PERCEPTAFiguraTtulo"/>
      </w:pPr>
      <w:r>
        <w:t>Tabela 1</w:t>
      </w:r>
    </w:p>
    <w:p w14:paraId="20304DA0" w14:textId="77777777" w:rsidR="0003601E" w:rsidRDefault="009E3D2A">
      <w:pPr>
        <w:pStyle w:val="PERCEPTAFiguraDescrio"/>
      </w:pPr>
      <w:r>
        <w:t>Título da Tabela</w:t>
      </w:r>
    </w:p>
    <w:tbl>
      <w:tblPr>
        <w:tblW w:w="32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82"/>
        <w:gridCol w:w="886"/>
        <w:gridCol w:w="886"/>
        <w:gridCol w:w="885"/>
        <w:gridCol w:w="888"/>
      </w:tblGrid>
      <w:tr w:rsidR="0003601E" w14:paraId="56780E0B" w14:textId="77777777">
        <w:trPr>
          <w:jc w:val="center"/>
        </w:trPr>
        <w:tc>
          <w:tcPr>
            <w:tcW w:w="881" w:type="dxa"/>
            <w:vMerge w:val="restart"/>
            <w:vAlign w:val="center"/>
          </w:tcPr>
          <w:p w14:paraId="781EBEE0" w14:textId="77777777" w:rsidR="0003601E" w:rsidRDefault="009E3D2A">
            <w:pPr>
              <w:pStyle w:val="PERCEPTATabelaContedo"/>
            </w:pPr>
            <w:r>
              <w:t xml:space="preserve">Descrição </w:t>
            </w:r>
            <w:r>
              <w:br/>
              <w:t>das</w:t>
            </w:r>
            <w:r>
              <w:br/>
              <w:t>Colunas</w:t>
            </w:r>
          </w:p>
        </w:tc>
        <w:tc>
          <w:tcPr>
            <w:tcW w:w="1772" w:type="dxa"/>
            <w:gridSpan w:val="2"/>
            <w:tcBorders>
              <w:bottom w:val="single" w:sz="4" w:space="0" w:color="000000"/>
            </w:tcBorders>
            <w:vAlign w:val="center"/>
          </w:tcPr>
          <w:p w14:paraId="4E8D89B7" w14:textId="77777777" w:rsidR="0003601E" w:rsidRDefault="009E3D2A">
            <w:pPr>
              <w:pStyle w:val="PERCEPTATabelaContedo"/>
            </w:pPr>
            <w:r>
              <w:t>Grupo 1</w:t>
            </w:r>
          </w:p>
        </w:tc>
        <w:tc>
          <w:tcPr>
            <w:tcW w:w="1773" w:type="dxa"/>
            <w:gridSpan w:val="2"/>
            <w:tcBorders>
              <w:bottom w:val="single" w:sz="4" w:space="0" w:color="000000"/>
            </w:tcBorders>
            <w:vAlign w:val="center"/>
          </w:tcPr>
          <w:p w14:paraId="26E91284" w14:textId="77777777" w:rsidR="0003601E" w:rsidRDefault="009E3D2A">
            <w:pPr>
              <w:pStyle w:val="PERCEPTATabelaContedo"/>
            </w:pPr>
            <w:r>
              <w:t>Grupo 2</w:t>
            </w:r>
          </w:p>
        </w:tc>
      </w:tr>
      <w:tr w:rsidR="0003601E" w14:paraId="666D41C0" w14:textId="77777777">
        <w:trPr>
          <w:jc w:val="center"/>
        </w:trPr>
        <w:tc>
          <w:tcPr>
            <w:tcW w:w="881" w:type="dxa"/>
            <w:vMerge/>
            <w:vAlign w:val="center"/>
          </w:tcPr>
          <w:p w14:paraId="56BFAFC2" w14:textId="77777777" w:rsidR="0003601E" w:rsidRDefault="0003601E"/>
        </w:tc>
        <w:tc>
          <w:tcPr>
            <w:tcW w:w="886" w:type="dxa"/>
            <w:tcBorders>
              <w:bottom w:val="single" w:sz="4" w:space="0" w:color="000000"/>
            </w:tcBorders>
            <w:vAlign w:val="center"/>
          </w:tcPr>
          <w:p w14:paraId="12C697AC" w14:textId="77777777" w:rsidR="0003601E" w:rsidRDefault="009E3D2A">
            <w:pPr>
              <w:pStyle w:val="PERCEPTATabelaContedo"/>
            </w:pPr>
            <w:r>
              <w:t>Coluna 1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vAlign w:val="center"/>
          </w:tcPr>
          <w:p w14:paraId="67B54E11" w14:textId="77777777" w:rsidR="0003601E" w:rsidRDefault="009E3D2A">
            <w:pPr>
              <w:pStyle w:val="PERCEPTATabelaContedo"/>
            </w:pPr>
            <w:r>
              <w:t>Coluna 2</w:t>
            </w:r>
          </w:p>
        </w:tc>
        <w:tc>
          <w:tcPr>
            <w:tcW w:w="885" w:type="dxa"/>
            <w:tcBorders>
              <w:bottom w:val="single" w:sz="4" w:space="0" w:color="000000"/>
            </w:tcBorders>
            <w:vAlign w:val="center"/>
          </w:tcPr>
          <w:p w14:paraId="3180BEF0" w14:textId="77777777" w:rsidR="0003601E" w:rsidRDefault="009E3D2A">
            <w:pPr>
              <w:pStyle w:val="PERCEPTATabelaContedo"/>
            </w:pPr>
            <w:r>
              <w:t>Coluna 3</w:t>
            </w:r>
          </w:p>
        </w:tc>
        <w:tc>
          <w:tcPr>
            <w:tcW w:w="888" w:type="dxa"/>
            <w:tcBorders>
              <w:bottom w:val="single" w:sz="4" w:space="0" w:color="000000"/>
            </w:tcBorders>
            <w:vAlign w:val="center"/>
          </w:tcPr>
          <w:p w14:paraId="3329D215" w14:textId="77777777" w:rsidR="0003601E" w:rsidRDefault="009E3D2A">
            <w:pPr>
              <w:pStyle w:val="PERCEPTATabelaContedo"/>
            </w:pPr>
            <w:r>
              <w:t>Coluna 4</w:t>
            </w:r>
          </w:p>
        </w:tc>
      </w:tr>
      <w:tr w:rsidR="0003601E" w14:paraId="11E92610" w14:textId="77777777">
        <w:trPr>
          <w:jc w:val="center"/>
        </w:trPr>
        <w:tc>
          <w:tcPr>
            <w:tcW w:w="881" w:type="dxa"/>
            <w:vAlign w:val="center"/>
          </w:tcPr>
          <w:p w14:paraId="08803F97" w14:textId="77777777" w:rsidR="0003601E" w:rsidRDefault="0003601E">
            <w:pPr>
              <w:pStyle w:val="PERCEPTATabelaContedo"/>
            </w:pPr>
          </w:p>
        </w:tc>
        <w:tc>
          <w:tcPr>
            <w:tcW w:w="3545" w:type="dxa"/>
            <w:gridSpan w:val="4"/>
            <w:vAlign w:val="center"/>
          </w:tcPr>
          <w:p w14:paraId="3B14395B" w14:textId="77777777" w:rsidR="0003601E" w:rsidRDefault="009E3D2A">
            <w:pPr>
              <w:pStyle w:val="PERCEPTATabelaContedo"/>
            </w:pPr>
            <w:r>
              <w:t>Subtitulo da seção da tabela se necessário</w:t>
            </w:r>
          </w:p>
        </w:tc>
      </w:tr>
      <w:tr w:rsidR="0003601E" w14:paraId="21D32F4E" w14:textId="77777777">
        <w:trPr>
          <w:jc w:val="center"/>
        </w:trPr>
        <w:tc>
          <w:tcPr>
            <w:tcW w:w="881" w:type="dxa"/>
            <w:vAlign w:val="center"/>
          </w:tcPr>
          <w:p w14:paraId="3865EAA9" w14:textId="77777777" w:rsidR="0003601E" w:rsidRDefault="009E3D2A">
            <w:pPr>
              <w:pStyle w:val="PERCEPTATabelaContedo"/>
            </w:pPr>
            <w:r>
              <w:t>Linha 1</w:t>
            </w:r>
          </w:p>
        </w:tc>
        <w:tc>
          <w:tcPr>
            <w:tcW w:w="886" w:type="dxa"/>
            <w:vAlign w:val="center"/>
          </w:tcPr>
          <w:p w14:paraId="38E82DBC" w14:textId="77777777" w:rsidR="0003601E" w:rsidRDefault="009E3D2A">
            <w:pPr>
              <w:pStyle w:val="PERCEPTATabelaContedo"/>
            </w:pPr>
            <w:r>
              <w:t>10</w:t>
            </w:r>
          </w:p>
        </w:tc>
        <w:tc>
          <w:tcPr>
            <w:tcW w:w="886" w:type="dxa"/>
            <w:vAlign w:val="center"/>
          </w:tcPr>
          <w:p w14:paraId="3E2F650E" w14:textId="77777777" w:rsidR="0003601E" w:rsidRDefault="009E3D2A">
            <w:pPr>
              <w:pStyle w:val="PERCEPTATabelaContedo"/>
            </w:pPr>
            <w:r>
              <w:t>20</w:t>
            </w:r>
          </w:p>
        </w:tc>
        <w:tc>
          <w:tcPr>
            <w:tcW w:w="885" w:type="dxa"/>
            <w:vAlign w:val="center"/>
          </w:tcPr>
          <w:p w14:paraId="3B44A92C" w14:textId="77777777" w:rsidR="0003601E" w:rsidRDefault="009E3D2A">
            <w:pPr>
              <w:pStyle w:val="PERCEPTATabelaContedo"/>
            </w:pPr>
            <w:r>
              <w:t>28</w:t>
            </w:r>
          </w:p>
        </w:tc>
        <w:tc>
          <w:tcPr>
            <w:tcW w:w="888" w:type="dxa"/>
            <w:vAlign w:val="center"/>
          </w:tcPr>
          <w:p w14:paraId="541AC3B7" w14:textId="77777777" w:rsidR="0003601E" w:rsidRDefault="009E3D2A">
            <w:pPr>
              <w:pStyle w:val="PERCEPTATabelaContedo"/>
            </w:pPr>
            <w:r>
              <w:t>128,4</w:t>
            </w:r>
          </w:p>
        </w:tc>
      </w:tr>
      <w:tr w:rsidR="0003601E" w14:paraId="7851AA52" w14:textId="77777777">
        <w:trPr>
          <w:jc w:val="center"/>
        </w:trPr>
        <w:tc>
          <w:tcPr>
            <w:tcW w:w="881" w:type="dxa"/>
            <w:tcBorders>
              <w:bottom w:val="single" w:sz="4" w:space="0" w:color="000000"/>
            </w:tcBorders>
            <w:vAlign w:val="center"/>
          </w:tcPr>
          <w:p w14:paraId="3DCA856C" w14:textId="77777777" w:rsidR="0003601E" w:rsidRDefault="009E3D2A">
            <w:pPr>
              <w:pStyle w:val="PERCEPTATabelaContedo"/>
            </w:pPr>
            <w:r>
              <w:t>Linha 2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vAlign w:val="center"/>
          </w:tcPr>
          <w:p w14:paraId="1D6D6205" w14:textId="77777777" w:rsidR="0003601E" w:rsidRDefault="009E3D2A">
            <w:pPr>
              <w:pStyle w:val="PERCEPTATabelaContedo"/>
            </w:pPr>
            <w:r>
              <w:t>12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vAlign w:val="center"/>
          </w:tcPr>
          <w:p w14:paraId="08560EDF" w14:textId="77777777" w:rsidR="0003601E" w:rsidRDefault="009E3D2A">
            <w:pPr>
              <w:pStyle w:val="PERCEPTATabelaContedo"/>
            </w:pPr>
            <w:r>
              <w:t>59</w:t>
            </w:r>
          </w:p>
        </w:tc>
        <w:tc>
          <w:tcPr>
            <w:tcW w:w="885" w:type="dxa"/>
            <w:tcBorders>
              <w:bottom w:val="single" w:sz="4" w:space="0" w:color="000000"/>
            </w:tcBorders>
            <w:vAlign w:val="center"/>
          </w:tcPr>
          <w:p w14:paraId="68852533" w14:textId="77777777" w:rsidR="0003601E" w:rsidRDefault="009E3D2A">
            <w:pPr>
              <w:pStyle w:val="PERCEPTATabelaContedo"/>
            </w:pPr>
            <w:r>
              <w:t>22</w:t>
            </w:r>
          </w:p>
        </w:tc>
        <w:tc>
          <w:tcPr>
            <w:tcW w:w="888" w:type="dxa"/>
            <w:tcBorders>
              <w:bottom w:val="single" w:sz="4" w:space="0" w:color="000000"/>
            </w:tcBorders>
            <w:vAlign w:val="center"/>
          </w:tcPr>
          <w:p w14:paraId="56F10B77" w14:textId="77777777" w:rsidR="0003601E" w:rsidRDefault="009E3D2A">
            <w:pPr>
              <w:pStyle w:val="PERCEPTATabelaContedo"/>
            </w:pPr>
            <w:r>
              <w:t>230,3</w:t>
            </w:r>
          </w:p>
        </w:tc>
      </w:tr>
      <w:tr w:rsidR="0003601E" w14:paraId="2BB207E4" w14:textId="77777777">
        <w:trPr>
          <w:jc w:val="center"/>
        </w:trPr>
        <w:tc>
          <w:tcPr>
            <w:tcW w:w="881" w:type="dxa"/>
            <w:vAlign w:val="center"/>
          </w:tcPr>
          <w:p w14:paraId="700000AD" w14:textId="77777777" w:rsidR="0003601E" w:rsidRDefault="0003601E">
            <w:pPr>
              <w:pStyle w:val="PERCEPTATabelaContedo"/>
            </w:pPr>
          </w:p>
        </w:tc>
        <w:tc>
          <w:tcPr>
            <w:tcW w:w="3545" w:type="dxa"/>
            <w:gridSpan w:val="4"/>
            <w:vAlign w:val="center"/>
          </w:tcPr>
          <w:p w14:paraId="4B26D479" w14:textId="77777777" w:rsidR="0003601E" w:rsidRDefault="009E3D2A">
            <w:pPr>
              <w:pStyle w:val="PERCEPTATabelaContedo"/>
            </w:pPr>
            <w:r>
              <w:t>Segunda seção da tabela se necessário</w:t>
            </w:r>
          </w:p>
        </w:tc>
      </w:tr>
      <w:tr w:rsidR="0003601E" w14:paraId="71C7D3D9" w14:textId="77777777">
        <w:trPr>
          <w:jc w:val="center"/>
        </w:trPr>
        <w:tc>
          <w:tcPr>
            <w:tcW w:w="881" w:type="dxa"/>
            <w:vAlign w:val="center"/>
          </w:tcPr>
          <w:p w14:paraId="67E578D0" w14:textId="77777777" w:rsidR="0003601E" w:rsidRDefault="009E3D2A">
            <w:pPr>
              <w:pStyle w:val="PERCEPTATabelaContedo"/>
            </w:pPr>
            <w:r>
              <w:t>Linha 3</w:t>
            </w:r>
          </w:p>
        </w:tc>
        <w:tc>
          <w:tcPr>
            <w:tcW w:w="886" w:type="dxa"/>
            <w:vAlign w:val="center"/>
          </w:tcPr>
          <w:p w14:paraId="6958AC3C" w14:textId="77777777" w:rsidR="0003601E" w:rsidRDefault="009E3D2A">
            <w:pPr>
              <w:pStyle w:val="PERCEPTATabelaContedo"/>
            </w:pPr>
            <w:r>
              <w:t>30</w:t>
            </w:r>
          </w:p>
        </w:tc>
        <w:tc>
          <w:tcPr>
            <w:tcW w:w="886" w:type="dxa"/>
            <w:vAlign w:val="center"/>
          </w:tcPr>
          <w:p w14:paraId="09D4707D" w14:textId="77777777" w:rsidR="0003601E" w:rsidRDefault="009E3D2A">
            <w:pPr>
              <w:pStyle w:val="PERCEPTATabelaContedo"/>
            </w:pPr>
            <w:r>
              <w:t>200</w:t>
            </w:r>
          </w:p>
        </w:tc>
        <w:tc>
          <w:tcPr>
            <w:tcW w:w="885" w:type="dxa"/>
            <w:vAlign w:val="center"/>
          </w:tcPr>
          <w:p w14:paraId="35EC1419" w14:textId="77777777" w:rsidR="0003601E" w:rsidRDefault="009E3D2A">
            <w:pPr>
              <w:pStyle w:val="PERCEPTATabelaContedo"/>
            </w:pPr>
            <w:r>
              <w:t>299</w:t>
            </w:r>
          </w:p>
        </w:tc>
        <w:tc>
          <w:tcPr>
            <w:tcW w:w="888" w:type="dxa"/>
            <w:vAlign w:val="center"/>
          </w:tcPr>
          <w:p w14:paraId="3CCBCEC3" w14:textId="77777777" w:rsidR="0003601E" w:rsidRDefault="009E3D2A">
            <w:pPr>
              <w:pStyle w:val="PERCEPTATabelaContedo"/>
            </w:pPr>
            <w:r>
              <w:t>203</w:t>
            </w:r>
          </w:p>
        </w:tc>
      </w:tr>
      <w:tr w:rsidR="0003601E" w14:paraId="1AB5EEAC" w14:textId="77777777">
        <w:trPr>
          <w:jc w:val="center"/>
        </w:trPr>
        <w:tc>
          <w:tcPr>
            <w:tcW w:w="881" w:type="dxa"/>
            <w:tcBorders>
              <w:bottom w:val="single" w:sz="4" w:space="0" w:color="000000"/>
            </w:tcBorders>
            <w:vAlign w:val="center"/>
          </w:tcPr>
          <w:p w14:paraId="1A1710D7" w14:textId="77777777" w:rsidR="0003601E" w:rsidRDefault="009E3D2A">
            <w:pPr>
              <w:pStyle w:val="PERCEPTATabelaContedo"/>
            </w:pPr>
            <w:r>
              <w:t>Linha 4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vAlign w:val="center"/>
          </w:tcPr>
          <w:p w14:paraId="01EDB5E4" w14:textId="77777777" w:rsidR="0003601E" w:rsidRDefault="009E3D2A">
            <w:pPr>
              <w:pStyle w:val="PERCEPTATabelaContedo"/>
            </w:pPr>
            <w:r>
              <w:t>0,5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vAlign w:val="center"/>
          </w:tcPr>
          <w:p w14:paraId="17679EA2" w14:textId="77777777" w:rsidR="0003601E" w:rsidRDefault="009E3D2A">
            <w:pPr>
              <w:pStyle w:val="PERCEPTATabelaContedo"/>
            </w:pPr>
            <w:r>
              <w:t>22</w:t>
            </w:r>
          </w:p>
        </w:tc>
        <w:tc>
          <w:tcPr>
            <w:tcW w:w="885" w:type="dxa"/>
            <w:tcBorders>
              <w:bottom w:val="single" w:sz="4" w:space="0" w:color="000000"/>
            </w:tcBorders>
            <w:vAlign w:val="center"/>
          </w:tcPr>
          <w:p w14:paraId="7D3D662C" w14:textId="77777777" w:rsidR="0003601E" w:rsidRDefault="009E3D2A">
            <w:pPr>
              <w:pStyle w:val="PERCEPTATabelaContedo"/>
            </w:pPr>
            <w:r>
              <w:t>23</w:t>
            </w:r>
          </w:p>
        </w:tc>
        <w:tc>
          <w:tcPr>
            <w:tcW w:w="888" w:type="dxa"/>
            <w:tcBorders>
              <w:bottom w:val="single" w:sz="4" w:space="0" w:color="000000"/>
            </w:tcBorders>
            <w:vAlign w:val="center"/>
          </w:tcPr>
          <w:p w14:paraId="3785951B" w14:textId="77777777" w:rsidR="0003601E" w:rsidRDefault="009E3D2A">
            <w:pPr>
              <w:pStyle w:val="PERCEPTATabelaContedo"/>
            </w:pPr>
            <w:r>
              <w:t>28</w:t>
            </w:r>
          </w:p>
        </w:tc>
      </w:tr>
      <w:tr w:rsidR="0003601E" w14:paraId="0F4E5D09" w14:textId="77777777">
        <w:trPr>
          <w:jc w:val="center"/>
        </w:trPr>
        <w:tc>
          <w:tcPr>
            <w:tcW w:w="881" w:type="dxa"/>
            <w:tcBorders>
              <w:bottom w:val="single" w:sz="4" w:space="0" w:color="000000"/>
            </w:tcBorders>
            <w:vAlign w:val="center"/>
          </w:tcPr>
          <w:p w14:paraId="5092095C" w14:textId="77777777" w:rsidR="0003601E" w:rsidRDefault="009E3D2A">
            <w:pPr>
              <w:pStyle w:val="PERCEPTATabelaContedo"/>
            </w:pPr>
            <w:r>
              <w:t>Total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vAlign w:val="center"/>
          </w:tcPr>
          <w:p w14:paraId="0D7DF633" w14:textId="77777777" w:rsidR="0003601E" w:rsidRDefault="009E3D2A">
            <w:pPr>
              <w:pStyle w:val="PERCEPTATabelaContedo"/>
            </w:pPr>
            <w:r>
              <w:t>52,5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vAlign w:val="center"/>
          </w:tcPr>
          <w:p w14:paraId="345ACBF5" w14:textId="77777777" w:rsidR="0003601E" w:rsidRDefault="009E3D2A">
            <w:pPr>
              <w:pStyle w:val="PERCEPTATabelaContedo"/>
            </w:pPr>
            <w:r>
              <w:t>301</w:t>
            </w:r>
          </w:p>
        </w:tc>
        <w:tc>
          <w:tcPr>
            <w:tcW w:w="885" w:type="dxa"/>
            <w:tcBorders>
              <w:bottom w:val="single" w:sz="4" w:space="0" w:color="000000"/>
            </w:tcBorders>
            <w:vAlign w:val="center"/>
          </w:tcPr>
          <w:p w14:paraId="1A4F5025" w14:textId="77777777" w:rsidR="0003601E" w:rsidRDefault="009E3D2A">
            <w:pPr>
              <w:pStyle w:val="PERCEPTATabelaContedo"/>
            </w:pPr>
            <w:r>
              <w:t>372</w:t>
            </w:r>
          </w:p>
        </w:tc>
        <w:tc>
          <w:tcPr>
            <w:tcW w:w="888" w:type="dxa"/>
            <w:tcBorders>
              <w:bottom w:val="single" w:sz="4" w:space="0" w:color="000000"/>
            </w:tcBorders>
            <w:vAlign w:val="center"/>
          </w:tcPr>
          <w:p w14:paraId="6FC2629F" w14:textId="77777777" w:rsidR="0003601E" w:rsidRDefault="009E3D2A">
            <w:pPr>
              <w:pStyle w:val="PERCEPTATabelaContedo"/>
            </w:pPr>
            <w:r>
              <w:t>589,7</w:t>
            </w:r>
          </w:p>
        </w:tc>
      </w:tr>
    </w:tbl>
    <w:p w14:paraId="4C53CBB4" w14:textId="77777777" w:rsidR="0003601E" w:rsidRDefault="009E3D2A">
      <w:pPr>
        <w:pStyle w:val="PERCEPTAFiguraFonte"/>
      </w:pPr>
      <w:r>
        <w:t>Nota: exemplo de organização de tabela. Outros exemplos podem ser encontrados na documentação das normas da APA.</w:t>
      </w:r>
    </w:p>
    <w:p w14:paraId="241AF57E" w14:textId="77777777" w:rsidR="0003601E" w:rsidRDefault="009E3D2A">
      <w:pPr>
        <w:pStyle w:val="PERCEPTATtulo3"/>
      </w:pPr>
      <w:r>
        <w:t>Citações</w:t>
      </w:r>
    </w:p>
    <w:p w14:paraId="3948A529" w14:textId="77777777" w:rsidR="0003601E" w:rsidRDefault="009E3D2A">
      <w:pPr>
        <w:pStyle w:val="PERCEPTACitaoRecuada"/>
      </w:pPr>
      <w:r>
        <w:t xml:space="preserve">As citações com mais de 4 linhas devem ser formatadas em fonte 9pt com recuo à esquerda de 30mm, em texto justificado. Não é necessário utilizar aspas em citação recuada. Não incluir linhas </w:t>
      </w:r>
      <w:r>
        <w:lastRenderedPageBreak/>
        <w:t xml:space="preserve">antes e depois da citação já que os estilos de parágrafo possuem os espaçamentos necessários. </w:t>
      </w:r>
    </w:p>
    <w:p w14:paraId="0DE49450" w14:textId="77777777" w:rsidR="0003601E" w:rsidRDefault="009E3D2A">
      <w:pPr>
        <w:pStyle w:val="PERCEPTATtulo3"/>
      </w:pPr>
      <w:r>
        <w:t>Texto Verbatim</w:t>
      </w:r>
    </w:p>
    <w:p w14:paraId="793C155D" w14:textId="77777777" w:rsidR="0003601E" w:rsidRDefault="009E3D2A">
      <w:pPr>
        <w:pStyle w:val="PERCEPTAVerbatim"/>
      </w:pPr>
      <w:r>
        <w:t xml:space="preserve">Entrevistas, transcrições ou outros devem ser formatados em fonte 10pt, itálico, justificado, com recuo à esquerda e à direita de 15 mm. </w:t>
      </w:r>
    </w:p>
    <w:p w14:paraId="110C8334" w14:textId="7DE92B13" w:rsidR="0003601E" w:rsidRDefault="009E3D2A">
      <w:pPr>
        <w:pStyle w:val="PERCEPTATtulo3"/>
      </w:pPr>
      <w:r>
        <w:t>Códigos Fontes</w:t>
      </w:r>
    </w:p>
    <w:p w14:paraId="5E1449FD" w14:textId="77777777" w:rsidR="00A4491F" w:rsidRPr="00A4491F" w:rsidRDefault="00A4491F" w:rsidP="00A4491F">
      <w:pPr>
        <w:pStyle w:val="PERCEPTATextoPrincipal"/>
      </w:pPr>
      <w:r w:rsidRPr="00A4491F">
        <w:t>Códigos fonte ou outros dados que se fizerem necessários devem ser formatados com fonte 10pt, mono espaçada, alinhada à esquerda, com recuo à esquerda e à direita de 15 mm.</w:t>
      </w:r>
    </w:p>
    <w:p w14:paraId="75266C43" w14:textId="77777777" w:rsidR="00A4491F" w:rsidRPr="00A4491F" w:rsidRDefault="00A4491F" w:rsidP="00A4491F">
      <w:pPr>
        <w:pStyle w:val="PERCEPTATextoPrincipal"/>
      </w:pPr>
    </w:p>
    <w:p w14:paraId="5AE6F081" w14:textId="77777777" w:rsidR="0003601E" w:rsidRPr="00A4491F" w:rsidRDefault="009E3D2A">
      <w:pPr>
        <w:pStyle w:val="PERCEPTAMonoespacado"/>
        <w:rPr>
          <w:lang w:val="en-US"/>
        </w:rPr>
      </w:pPr>
      <w:r w:rsidRPr="00A4491F">
        <w:rPr>
          <w:lang w:val="en-US"/>
        </w:rPr>
        <w:t>age = 20</w:t>
      </w:r>
    </w:p>
    <w:p w14:paraId="68A57D1F" w14:textId="77777777" w:rsidR="0003601E" w:rsidRPr="00A4491F" w:rsidRDefault="009E3D2A">
      <w:pPr>
        <w:pStyle w:val="PERCEPTAMonoespacado"/>
        <w:rPr>
          <w:lang w:val="en-US"/>
        </w:rPr>
      </w:pPr>
      <w:r w:rsidRPr="00A4491F">
        <w:rPr>
          <w:lang w:val="en-US"/>
        </w:rPr>
        <w:t>if age &gt;= 18:</w:t>
      </w:r>
    </w:p>
    <w:p w14:paraId="2FBDFC8F" w14:textId="77777777" w:rsidR="0003601E" w:rsidRPr="00A4491F" w:rsidRDefault="009E3D2A">
      <w:pPr>
        <w:pStyle w:val="PERCEPTAMonoespacado"/>
        <w:rPr>
          <w:lang w:val="en-US"/>
        </w:rPr>
      </w:pPr>
      <w:r w:rsidRPr="00A4491F">
        <w:rPr>
          <w:lang w:val="en-US"/>
        </w:rPr>
        <w:t xml:space="preserve">    </w:t>
      </w:r>
      <w:proofErr w:type="gramStart"/>
      <w:r w:rsidRPr="00A4491F">
        <w:rPr>
          <w:lang w:val="en-US"/>
        </w:rPr>
        <w:t>print(</w:t>
      </w:r>
      <w:proofErr w:type="gramEnd"/>
      <w:r w:rsidRPr="00A4491F">
        <w:rPr>
          <w:lang w:val="en-US"/>
        </w:rPr>
        <w:t>"You are an adult.")</w:t>
      </w:r>
    </w:p>
    <w:p w14:paraId="268EBBD0" w14:textId="77777777" w:rsidR="0003601E" w:rsidRPr="00A4491F" w:rsidRDefault="009E3D2A">
      <w:pPr>
        <w:pStyle w:val="PERCEPTAMonoespacado"/>
        <w:rPr>
          <w:lang w:val="en-US"/>
        </w:rPr>
      </w:pPr>
      <w:r w:rsidRPr="00A4491F">
        <w:rPr>
          <w:lang w:val="en-US"/>
        </w:rPr>
        <w:t>else:</w:t>
      </w:r>
    </w:p>
    <w:p w14:paraId="4CC7E770" w14:textId="77777777" w:rsidR="0003601E" w:rsidRPr="00A4491F" w:rsidRDefault="009E3D2A">
      <w:pPr>
        <w:pStyle w:val="PERCEPTAMonoespacado"/>
        <w:rPr>
          <w:lang w:val="en-US"/>
        </w:rPr>
      </w:pPr>
      <w:r w:rsidRPr="00A4491F">
        <w:rPr>
          <w:lang w:val="en-US"/>
        </w:rPr>
        <w:t xml:space="preserve">    </w:t>
      </w:r>
      <w:proofErr w:type="gramStart"/>
      <w:r w:rsidRPr="00A4491F">
        <w:rPr>
          <w:lang w:val="en-US"/>
        </w:rPr>
        <w:t>print(</w:t>
      </w:r>
      <w:proofErr w:type="gramEnd"/>
      <w:r w:rsidRPr="00A4491F">
        <w:rPr>
          <w:lang w:val="en-US"/>
        </w:rPr>
        <w:t>"You are a minor.")</w:t>
      </w:r>
    </w:p>
    <w:p w14:paraId="2C069B77" w14:textId="77777777" w:rsidR="0003601E" w:rsidRDefault="009E3D2A">
      <w:pPr>
        <w:pStyle w:val="PERCEPTATtulo3"/>
      </w:pPr>
      <w:r>
        <w:t>Listas</w:t>
      </w:r>
    </w:p>
    <w:p w14:paraId="1486EDAA" w14:textId="77777777" w:rsidR="0003601E" w:rsidRDefault="009E3D2A">
      <w:pPr>
        <w:pStyle w:val="PERCEPTATextoPrincipal"/>
        <w:numPr>
          <w:ilvl w:val="0"/>
          <w:numId w:val="1"/>
        </w:numPr>
      </w:pPr>
      <w:r>
        <w:t>Para colocar listas, utilize a ferramenta de listas do seu editor de texto;</w:t>
      </w:r>
    </w:p>
    <w:p w14:paraId="17584689" w14:textId="77777777" w:rsidR="0003601E" w:rsidRDefault="009E3D2A">
      <w:pPr>
        <w:pStyle w:val="PERCEPTATextoPrincipal"/>
        <w:numPr>
          <w:ilvl w:val="0"/>
          <w:numId w:val="1"/>
        </w:numPr>
      </w:pPr>
      <w:r>
        <w:t>não colocar listas manualmente, em especial numeradas como 1), 2), ou a), b).</w:t>
      </w:r>
    </w:p>
    <w:p w14:paraId="3096BCF4" w14:textId="77777777" w:rsidR="0003601E" w:rsidRDefault="009E3D2A">
      <w:pPr>
        <w:pStyle w:val="PERCEPTATextoPrincipal"/>
        <w:numPr>
          <w:ilvl w:val="0"/>
          <w:numId w:val="1"/>
        </w:numPr>
      </w:pPr>
      <w:r>
        <w:t>Existem opções em todos os editores de texto para listas  ordenadas ou não ordenadas.</w:t>
      </w:r>
    </w:p>
    <w:p w14:paraId="21DBA58C" w14:textId="77777777" w:rsidR="0003601E" w:rsidRDefault="009E3D2A">
      <w:pPr>
        <w:pStyle w:val="PERCEPTATtulo1"/>
      </w:pPr>
      <w:r>
        <w:t>Considerações Finais</w:t>
      </w:r>
    </w:p>
    <w:p w14:paraId="026ABB96" w14:textId="77777777" w:rsidR="0003601E" w:rsidRDefault="009E3D2A">
      <w:pPr>
        <w:pStyle w:val="PERCEPTATextoPrincipal"/>
      </w:pPr>
      <w:r>
        <w:t xml:space="preserve">Este </w:t>
      </w:r>
      <w:r>
        <w:rPr>
          <w:i/>
          <w:iCs/>
        </w:rPr>
        <w:t>template</w:t>
      </w:r>
      <w:r>
        <w:t xml:space="preserve"> foi adaptado para libreOffice e MsWord a partir do design criado pelo prof. Dr. Marcos Nogueira (UFRJ) especialmente para a revista </w:t>
      </w:r>
      <w:r>
        <w:rPr>
          <w:i/>
          <w:iCs/>
        </w:rPr>
        <w:t xml:space="preserve">Percepta. </w:t>
      </w:r>
      <w:r>
        <w:t xml:space="preserve">Solicitamos encarecidamente que o design não seja copiado para outros fins que não os de publicação na revista </w:t>
      </w:r>
      <w:r>
        <w:rPr>
          <w:i/>
          <w:iCs/>
        </w:rPr>
        <w:t>Percepta.</w:t>
      </w:r>
      <w:r>
        <w:t xml:space="preserve"> </w:t>
      </w:r>
    </w:p>
    <w:p w14:paraId="53AB2728" w14:textId="77777777" w:rsidR="0003601E" w:rsidRDefault="009E3D2A">
      <w:pPr>
        <w:pStyle w:val="PERCEPTATextoPrincipal"/>
      </w:pPr>
      <w:r>
        <w:t>Mais uma vez, solicitamos que sejam usados os estilos de formatação para editorar seu texto. Não faça modificações utilizando as caixas de seleção de fontes e tamanhos. Formatos diferentes que achar necessário podem ser discutidos com a equipe de editoração após a aprovação do artigo. Nesses casos, durante a preparação do manuscrito a ser submetido para avaliação, escolha um estilo disponível mais adequado. NÃO MODIFIQUE OS ESTILOS EXISTENTES.</w:t>
      </w:r>
    </w:p>
    <w:p w14:paraId="2E289C95" w14:textId="77777777" w:rsidR="00330D80" w:rsidRDefault="009E3D2A">
      <w:pPr>
        <w:pStyle w:val="PERCEPTATextoPrincipal"/>
      </w:pPr>
      <w:r>
        <w:t xml:space="preserve">As referências bibliográficas devem obedecer as normas APA 7ª edição (2021) e são formatadas em fonte 10pt com tabulação de 10mm a partir da segunda linha e espaçamento de 4pt entre cada </w:t>
      </w:r>
      <w:r>
        <w:lastRenderedPageBreak/>
        <w:t xml:space="preserve">entrada. Não adicionar espaços &lt;ENTER&gt; entre as referências. Referências bibliográficas com links devem conter a formatação de </w:t>
      </w:r>
      <w:r>
        <w:rPr>
          <w:i/>
          <w:iCs/>
        </w:rPr>
        <w:t>hyperlink</w:t>
      </w:r>
      <w:r>
        <w:t xml:space="preserve"> para URLs que estejam funcionando. </w:t>
      </w:r>
    </w:p>
    <w:p w14:paraId="48CA9DE6" w14:textId="77777777" w:rsidR="00330D80" w:rsidRDefault="00330D80">
      <w:pPr>
        <w:pStyle w:val="PERCEPTATextoPrincipal"/>
      </w:pPr>
    </w:p>
    <w:p w14:paraId="6601BBB9" w14:textId="670BBFD1" w:rsidR="0003601E" w:rsidRDefault="009E3D2A">
      <w:pPr>
        <w:pStyle w:val="PERCEPTATextoPrincipal"/>
      </w:pPr>
      <w:r>
        <w:t>Sugerimos que sejam usados aplicativos especializados para gerar as referências bibliográficas corretamente.</w:t>
      </w:r>
    </w:p>
    <w:p w14:paraId="6B8BA051" w14:textId="77777777" w:rsidR="0003601E" w:rsidRDefault="009E3D2A">
      <w:pPr>
        <w:pStyle w:val="PERCEPTAAgradecimentosTtulo"/>
      </w:pPr>
      <w:r>
        <w:t>Agradecimentos</w:t>
      </w:r>
    </w:p>
    <w:p w14:paraId="669223C8" w14:textId="77777777" w:rsidR="0003601E" w:rsidRDefault="009E3D2A">
      <w:pPr>
        <w:pStyle w:val="PERCEPTATextoPrincipal"/>
      </w:pPr>
      <w:r>
        <w:t>Incluir os agradecimentos quando necessário, preservando o anonimato da submissão. Inclusões são aceitas e previstas após a aprovação do artigo para publicação.</w:t>
      </w:r>
    </w:p>
    <w:p w14:paraId="0F73A047" w14:textId="77777777" w:rsidR="0003601E" w:rsidRPr="00A4491F" w:rsidRDefault="009E3D2A">
      <w:pPr>
        <w:pStyle w:val="PERCEPTARefernciasTtulo"/>
        <w:rPr>
          <w:lang w:val="en-US"/>
        </w:rPr>
      </w:pPr>
      <w:proofErr w:type="spellStart"/>
      <w:r w:rsidRPr="00A4491F">
        <w:rPr>
          <w:lang w:val="en-US"/>
        </w:rPr>
        <w:t>Referências</w:t>
      </w:r>
      <w:proofErr w:type="spellEnd"/>
    </w:p>
    <w:p w14:paraId="61D8777E" w14:textId="77777777" w:rsidR="0003601E" w:rsidRPr="00A4491F" w:rsidRDefault="009E3D2A">
      <w:pPr>
        <w:pStyle w:val="PERCEPTAReferncias"/>
        <w:rPr>
          <w:lang w:val="en-US"/>
        </w:rPr>
      </w:pPr>
      <w:r w:rsidRPr="00A4491F">
        <w:rPr>
          <w:lang w:val="en-US"/>
        </w:rPr>
        <w:t xml:space="preserve">Deutsch, D. (Org.). (2013). </w:t>
      </w:r>
      <w:r w:rsidRPr="00A4491F">
        <w:rPr>
          <w:i/>
          <w:iCs/>
          <w:lang w:val="en-US"/>
        </w:rPr>
        <w:t xml:space="preserve">The Psychology of Music. </w:t>
      </w:r>
      <w:r w:rsidRPr="00A4491F">
        <w:rPr>
          <w:lang w:val="en-US"/>
        </w:rPr>
        <w:t xml:space="preserve">Elsevier. </w:t>
      </w:r>
      <w:r w:rsidR="004E6A5C">
        <w:fldChar w:fldCharType="begin"/>
      </w:r>
      <w:r w:rsidR="004E6A5C" w:rsidRPr="004031D9">
        <w:rPr>
          <w:lang w:val="en-US"/>
        </w:rPr>
        <w:instrText xml:space="preserve"> HYPERLINK "https://doi.org/10.1016/B978-0-12-381460-9.00021-3" \h </w:instrText>
      </w:r>
      <w:r w:rsidR="004E6A5C">
        <w:fldChar w:fldCharType="separate"/>
      </w:r>
      <w:r w:rsidRPr="00A4491F">
        <w:rPr>
          <w:rStyle w:val="Hyperlink"/>
          <w:lang w:val="en-US"/>
        </w:rPr>
        <w:t>https://doi.org/10.1016/B978-0-12-381460-9.00021-3</w:t>
      </w:r>
      <w:r w:rsidR="004E6A5C">
        <w:rPr>
          <w:rStyle w:val="Hyperlink"/>
          <w:lang w:val="en-US"/>
        </w:rPr>
        <w:fldChar w:fldCharType="end"/>
      </w:r>
    </w:p>
    <w:p w14:paraId="486D035A" w14:textId="77777777" w:rsidR="0003601E" w:rsidRPr="00A4491F" w:rsidRDefault="009E3D2A">
      <w:pPr>
        <w:pStyle w:val="PERCEPTAReferncias"/>
        <w:rPr>
          <w:lang w:val="en-US"/>
        </w:rPr>
      </w:pPr>
      <w:r w:rsidRPr="00A4491F">
        <w:rPr>
          <w:lang w:val="en-US"/>
        </w:rPr>
        <w:t xml:space="preserve">Gibson, J. J. (1966). </w:t>
      </w:r>
      <w:r w:rsidRPr="00A4491F">
        <w:rPr>
          <w:i/>
          <w:iCs/>
          <w:lang w:val="en-US"/>
        </w:rPr>
        <w:t>The Senses Considered as Perceptual Systems</w:t>
      </w:r>
      <w:r w:rsidRPr="00A4491F">
        <w:rPr>
          <w:lang w:val="en-US"/>
        </w:rPr>
        <w:t>. George Allen &amp; Unwin LTD.</w:t>
      </w:r>
    </w:p>
    <w:p w14:paraId="192660B9" w14:textId="77777777" w:rsidR="0003601E" w:rsidRPr="00A4491F" w:rsidRDefault="009E3D2A">
      <w:pPr>
        <w:pStyle w:val="PERCEPTAReferncias"/>
        <w:rPr>
          <w:lang w:val="en-US"/>
        </w:rPr>
      </w:pPr>
      <w:proofErr w:type="spellStart"/>
      <w:r w:rsidRPr="00A4491F">
        <w:rPr>
          <w:lang w:val="en-US"/>
        </w:rPr>
        <w:t>Newen</w:t>
      </w:r>
      <w:proofErr w:type="spellEnd"/>
      <w:r w:rsidRPr="00A4491F">
        <w:rPr>
          <w:lang w:val="en-US"/>
        </w:rPr>
        <w:t xml:space="preserve">, A., Bruin, L. D., &amp; Gallagher, S. (Org.). (2018). </w:t>
      </w:r>
      <w:r w:rsidRPr="00A4491F">
        <w:rPr>
          <w:i/>
          <w:iCs/>
          <w:lang w:val="en-US"/>
        </w:rPr>
        <w:t>The Oxford Handbook of 4E Cognition</w:t>
      </w:r>
      <w:r w:rsidRPr="00A4491F">
        <w:rPr>
          <w:lang w:val="en-US"/>
        </w:rPr>
        <w:t>. Oxford University Press.</w:t>
      </w:r>
    </w:p>
    <w:p w14:paraId="7059688E" w14:textId="77777777" w:rsidR="0003601E" w:rsidRPr="00A4491F" w:rsidRDefault="009E3D2A">
      <w:pPr>
        <w:pStyle w:val="PERCEPTAReferncias"/>
        <w:rPr>
          <w:lang w:val="en-US"/>
        </w:rPr>
      </w:pPr>
      <w:r w:rsidRPr="00A4491F">
        <w:rPr>
          <w:lang w:val="en-US"/>
        </w:rPr>
        <w:t xml:space="preserve">Van der </w:t>
      </w:r>
      <w:proofErr w:type="spellStart"/>
      <w:r w:rsidRPr="00A4491F">
        <w:rPr>
          <w:lang w:val="en-US"/>
        </w:rPr>
        <w:t>Schyff</w:t>
      </w:r>
      <w:proofErr w:type="spellEnd"/>
      <w:r w:rsidRPr="00A4491F">
        <w:rPr>
          <w:lang w:val="en-US"/>
        </w:rPr>
        <w:t xml:space="preserve">, D. (2019). Improvisation, Enaction, and Self-Assessment. </w:t>
      </w:r>
      <w:proofErr w:type="spellStart"/>
      <w:r w:rsidRPr="00A4491F">
        <w:rPr>
          <w:lang w:val="en-US"/>
        </w:rPr>
        <w:t>Em</w:t>
      </w:r>
      <w:proofErr w:type="spellEnd"/>
      <w:r w:rsidRPr="00A4491F">
        <w:rPr>
          <w:lang w:val="en-US"/>
        </w:rPr>
        <w:t xml:space="preserve"> D. J. Elliott, M. Silverman, &amp; G. E. McPherson (Org.), </w:t>
      </w:r>
      <w:r w:rsidRPr="00A4491F">
        <w:rPr>
          <w:i/>
          <w:iCs/>
          <w:lang w:val="en-US"/>
        </w:rPr>
        <w:t xml:space="preserve">The Oxford Handbook of Philosophical and Qualitative Assessment in Music Education </w:t>
      </w:r>
      <w:r w:rsidRPr="00A4491F">
        <w:rPr>
          <w:lang w:val="en-US"/>
        </w:rPr>
        <w:t xml:space="preserve">(p. 317–345). Oxford University Press. </w:t>
      </w:r>
      <w:hyperlink r:id="rId20">
        <w:r w:rsidRPr="00A4491F">
          <w:rPr>
            <w:rStyle w:val="Hyperlink"/>
            <w:lang w:val="en-US"/>
          </w:rPr>
          <w:t>https://doi.org/10.1093/oxfordhb/9780190265182.013.15</w:t>
        </w:r>
      </w:hyperlink>
    </w:p>
    <w:p w14:paraId="310CF723" w14:textId="77777777" w:rsidR="0003601E" w:rsidRPr="00A4491F" w:rsidRDefault="009E3D2A">
      <w:pPr>
        <w:pStyle w:val="PERCEPTAReferncias"/>
        <w:rPr>
          <w:lang w:val="en-US"/>
        </w:rPr>
      </w:pPr>
      <w:r w:rsidRPr="00A4491F">
        <w:rPr>
          <w:lang w:val="en-US"/>
        </w:rPr>
        <w:t xml:space="preserve">Van Gelder, T. (1998). </w:t>
      </w:r>
      <w:r w:rsidRPr="00A4491F">
        <w:rPr>
          <w:i/>
          <w:iCs/>
          <w:lang w:val="en-US"/>
        </w:rPr>
        <w:t>The dynamical hypothesis in cognitive science. Behavioral and Brain Sciences</w:t>
      </w:r>
      <w:r w:rsidRPr="00A4491F">
        <w:rPr>
          <w:lang w:val="en-US"/>
        </w:rPr>
        <w:t xml:space="preserve">, 21(5), 615–628. </w:t>
      </w:r>
      <w:hyperlink r:id="rId21">
        <w:r w:rsidRPr="00A4491F">
          <w:rPr>
            <w:rStyle w:val="Hyperlink"/>
            <w:lang w:val="en-US"/>
          </w:rPr>
          <w:t>https://doi.org/10.1017/S0140525X98001733</w:t>
        </w:r>
      </w:hyperlink>
    </w:p>
    <w:p w14:paraId="5971D4C0" w14:textId="77777777" w:rsidR="0003601E" w:rsidRDefault="009E3D2A">
      <w:pPr>
        <w:pStyle w:val="PERCEPTAReferncias"/>
      </w:pPr>
      <w:r w:rsidRPr="00A4491F">
        <w:rPr>
          <w:lang w:val="en-US"/>
        </w:rPr>
        <w:t xml:space="preserve">Varela, F. J., Thompson, E. T., &amp; Rosch, E. (2017). </w:t>
      </w:r>
      <w:r w:rsidRPr="00A4491F">
        <w:rPr>
          <w:i/>
          <w:iCs/>
          <w:lang w:val="en-US"/>
        </w:rPr>
        <w:t>The Embodied Mind: Cognitive Science and Human Experience</w:t>
      </w:r>
      <w:r w:rsidRPr="00A4491F">
        <w:rPr>
          <w:lang w:val="en-US"/>
        </w:rPr>
        <w:t xml:space="preserve">—Revised Edition. </w:t>
      </w:r>
      <w:r>
        <w:t>MIT Press.</w:t>
      </w:r>
    </w:p>
    <w:sectPr w:rsidR="0003601E" w:rsidSect="00923034">
      <w:headerReference w:type="default" r:id="rId22"/>
      <w:footerReference w:type="default" r:id="rId23"/>
      <w:pgSz w:w="11906" w:h="16838" w:code="9"/>
      <w:pgMar w:top="2070" w:right="1956" w:bottom="1729" w:left="3033" w:header="1503" w:footer="1162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63D93" w14:textId="77777777" w:rsidR="004E6A5C" w:rsidRDefault="004E6A5C">
      <w:r>
        <w:separator/>
      </w:r>
    </w:p>
  </w:endnote>
  <w:endnote w:type="continuationSeparator" w:id="0">
    <w:p w14:paraId="47F8E5A0" w14:textId="77777777" w:rsidR="004E6A5C" w:rsidRDefault="004E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Palatino">
    <w:altName w:val="Palatino Linotype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E7B49" w14:textId="77777777" w:rsidR="004031D9" w:rsidRDefault="004031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1B45C" w14:textId="77777777" w:rsidR="0003601E" w:rsidRDefault="009E3D2A">
    <w:pPr>
      <w:pStyle w:val="PERCEPTALinhadeAprovao"/>
    </w:pPr>
    <w:r>
      <w:rPr>
        <w:i/>
        <w:iCs/>
      </w:rPr>
      <w:t>Recebido em xx de xxxxxx de XXXX; aceito em XX de xxxxx de XXXX.</w:t>
    </w:r>
    <w:r>
      <w:br/>
      <w:t>https://doi.org/10.34018/2318-891X.XXeAAAXXX</w:t>
    </w:r>
    <w:r>
      <w:rPr>
        <w:noProof/>
      </w:rPr>
      <mc:AlternateContent>
        <mc:Choice Requires="wps">
          <w:drawing>
            <wp:anchor distT="144145" distB="0" distL="0" distR="0" simplePos="0" relativeHeight="251658240" behindDoc="0" locked="0" layoutInCell="1" allowOverlap="1" wp14:anchorId="33427637" wp14:editId="17BDF36D">
              <wp:simplePos x="0" y="0"/>
              <wp:positionH relativeFrom="column">
                <wp:align>right</wp:align>
              </wp:positionH>
              <wp:positionV relativeFrom="line">
                <wp:align>bottom</wp:align>
              </wp:positionV>
              <wp:extent cx="913130" cy="275590"/>
              <wp:effectExtent l="0" t="0" r="0" b="0"/>
              <wp:wrapSquare wrapText="right"/>
              <wp:docPr id="3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275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B57EE64" w14:textId="77777777" w:rsidR="0003601E" w:rsidRDefault="0003601E">
                          <w:pPr>
                            <w:pStyle w:val="FrameContents"/>
                            <w:rPr>
                              <w:rFonts w:ascii="Palatino" w:hAnsi="Palatino"/>
                              <w:sz w:val="10"/>
                              <w:szCs w:val="10"/>
                            </w:rPr>
                          </w:pPr>
                        </w:p>
                        <w:p w14:paraId="07613FCF" w14:textId="77777777" w:rsidR="0003601E" w:rsidRDefault="009E3D2A">
                          <w:pPr>
                            <w:pStyle w:val="FrameContents"/>
                            <w:jc w:val="right"/>
                            <w:rPr>
                              <w:rFonts w:ascii="Palatino" w:hAnsi="Palatino"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Palatino" w:hAnsi="Palatino"/>
                              <w:sz w:val="8"/>
                              <w:szCs w:val="8"/>
                            </w:rPr>
                            <w:t>Este texto está sob licença CC BY de</w:t>
                          </w:r>
                          <w:r>
                            <w:rPr>
                              <w:rFonts w:ascii="Palatino" w:hAnsi="Palatino"/>
                              <w:sz w:val="8"/>
                              <w:szCs w:val="8"/>
                            </w:rPr>
                            <w:br/>
                            <w:t>Atribuição 4.0 International</w:t>
                          </w:r>
                        </w:p>
                      </w:txbxContent>
                    </wps:txbx>
                    <wps:bodyPr lIns="53975" tIns="53975" rIns="53975" bIns="5397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27637"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left:0;text-align:left;margin-left:20.7pt;margin-top:0;width:71.9pt;height:21.7pt;z-index:251658240;visibility:visible;mso-wrap-style:square;mso-wrap-distance-left:0;mso-wrap-distance-top:11.35pt;mso-wrap-distance-right:0;mso-wrap-distance-bottom:0;mso-position-horizontal:right;mso-position-horizontal-relative:text;mso-position-vertical:bottom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" stroked="f">
              <v:textbox inset="4.25pt,4.25pt,4.25pt,4.25pt">
                <w:txbxContent>
                  <w:p w14:paraId="4B57EE64" w14:textId="77777777" w:rsidR="0003601E" w:rsidRDefault="0003601E">
                    <w:pPr>
                      <w:pStyle w:val="FrameContents"/>
                      <w:rPr>
                        <w:rFonts w:ascii="Palatino" w:hAnsi="Palatino"/>
                        <w:sz w:val="10"/>
                        <w:szCs w:val="10"/>
                      </w:rPr>
                    </w:pPr>
                  </w:p>
                  <w:p w14:paraId="07613FCF" w14:textId="77777777" w:rsidR="0003601E" w:rsidRDefault="009E3D2A">
                    <w:pPr>
                      <w:pStyle w:val="FrameContents"/>
                      <w:jc w:val="right"/>
                      <w:rPr>
                        <w:rFonts w:ascii="Palatino" w:hAnsi="Palatino"/>
                        <w:sz w:val="8"/>
                        <w:szCs w:val="8"/>
                      </w:rPr>
                    </w:pPr>
                    <w:r>
                      <w:rPr>
                        <w:rFonts w:ascii="Palatino" w:hAnsi="Palatino"/>
                        <w:sz w:val="8"/>
                        <w:szCs w:val="8"/>
                      </w:rPr>
                      <w:t>Este texto está sob licença CC BY de</w:t>
                    </w:r>
                    <w:r>
                      <w:rPr>
                        <w:rFonts w:ascii="Palatino" w:hAnsi="Palatino"/>
                        <w:sz w:val="8"/>
                        <w:szCs w:val="8"/>
                      </w:rPr>
                      <w:br/>
                      <w:t>Atribuição 4.0 International</w:t>
                    </w:r>
                  </w:p>
                </w:txbxContent>
              </v:textbox>
              <w10:wrap type="square" side="right" anchory="lin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4AFDC" w14:textId="77777777" w:rsidR="0003601E" w:rsidRDefault="009E3D2A">
    <w:pPr>
      <w:pStyle w:val="PERCEPTALinhadeAprovao"/>
    </w:pPr>
    <w:r>
      <w:rPr>
        <w:i/>
        <w:iCs/>
      </w:rPr>
      <w:t>Recebido em xx de xxxxxx de XXXX; aceito em XX de xxxxx de XXXX.</w:t>
    </w:r>
    <w:r>
      <w:br/>
      <w:t>https://doi.org/10.34018/2318-891X.XXeAAAXXX</w:t>
    </w:r>
    <w:r>
      <w:rPr>
        <w:noProof/>
      </w:rPr>
      <mc:AlternateContent>
        <mc:Choice Requires="wps">
          <w:drawing>
            <wp:anchor distT="144145" distB="0" distL="0" distR="0" simplePos="0" relativeHeight="5" behindDoc="0" locked="0" layoutInCell="0" allowOverlap="1" wp14:anchorId="6D304F19" wp14:editId="71575C41">
              <wp:simplePos x="0" y="0"/>
              <wp:positionH relativeFrom="column">
                <wp:align>right</wp:align>
              </wp:positionH>
              <wp:positionV relativeFrom="line">
                <wp:align>bottom</wp:align>
              </wp:positionV>
              <wp:extent cx="913130" cy="289560"/>
              <wp:effectExtent l="0" t="0" r="0" b="0"/>
              <wp:wrapSquare wrapText="right"/>
              <wp:docPr id="4" name="Quadro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289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0E27D9AE" w14:textId="77777777" w:rsidR="0003601E" w:rsidRDefault="0003601E">
                          <w:pPr>
                            <w:pStyle w:val="FrameContents"/>
                            <w:rPr>
                              <w:rFonts w:ascii="Palatino" w:hAnsi="Palatino"/>
                              <w:sz w:val="10"/>
                              <w:szCs w:val="10"/>
                            </w:rPr>
                          </w:pPr>
                        </w:p>
                        <w:p w14:paraId="29D69EFC" w14:textId="77777777" w:rsidR="0003601E" w:rsidRDefault="009E3D2A">
                          <w:pPr>
                            <w:pStyle w:val="FrameContents"/>
                            <w:jc w:val="right"/>
                            <w:rPr>
                              <w:rFonts w:ascii="Palatino" w:hAnsi="Palatino"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Palatino" w:hAnsi="Palatino"/>
                              <w:sz w:val="8"/>
                              <w:szCs w:val="8"/>
                            </w:rPr>
                            <w:t>Este texto está sob licença CC BY de</w:t>
                          </w:r>
                          <w:r>
                            <w:rPr>
                              <w:rFonts w:ascii="Palatino" w:hAnsi="Palatino"/>
                              <w:sz w:val="8"/>
                              <w:szCs w:val="8"/>
                            </w:rPr>
                            <w:br/>
                            <w:t>Atribuição 4.0 International</w:t>
                          </w:r>
                        </w:p>
                      </w:txbxContent>
                    </wps:txbx>
                    <wps:bodyPr lIns="53975" tIns="53975" rIns="53975" bIns="5397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04F19" id="_x0000_t202" coordsize="21600,21600" o:spt="202" path="m,l,21600r21600,l21600,xe">
              <v:stroke joinstyle="miter"/>
              <v:path gradientshapeok="t" o:connecttype="rect"/>
            </v:shapetype>
            <v:shape id="Quadro4" o:spid="_x0000_s1027" type="#_x0000_t202" style="position:absolute;left:0;text-align:left;margin-left:20.7pt;margin-top:0;width:71.9pt;height:22.8pt;z-index:5;visibility:visible;mso-wrap-style:square;mso-wrap-distance-left:0;mso-wrap-distance-top:11.35pt;mso-wrap-distance-right:0;mso-wrap-distance-bottom:0;mso-position-horizontal:right;mso-position-horizontal-relative:text;mso-position-vertical:bottom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" o:allowincell="f" stroked="f">
              <v:textbox inset="4.25pt,4.25pt,4.25pt,4.25pt">
                <w:txbxContent>
                  <w:p w14:paraId="0E27D9AE" w14:textId="77777777" w:rsidR="0003601E" w:rsidRDefault="0003601E">
                    <w:pPr>
                      <w:pStyle w:val="FrameContents"/>
                      <w:rPr>
                        <w:rFonts w:ascii="Palatino" w:hAnsi="Palatino"/>
                        <w:sz w:val="10"/>
                        <w:szCs w:val="10"/>
                      </w:rPr>
                    </w:pPr>
                  </w:p>
                  <w:p w14:paraId="29D69EFC" w14:textId="77777777" w:rsidR="0003601E" w:rsidRDefault="009E3D2A">
                    <w:pPr>
                      <w:pStyle w:val="FrameContents"/>
                      <w:jc w:val="right"/>
                      <w:rPr>
                        <w:rFonts w:ascii="Palatino" w:hAnsi="Palatino"/>
                        <w:sz w:val="8"/>
                        <w:szCs w:val="8"/>
                      </w:rPr>
                    </w:pPr>
                    <w:r>
                      <w:rPr>
                        <w:rFonts w:ascii="Palatino" w:hAnsi="Palatino"/>
                        <w:sz w:val="8"/>
                        <w:szCs w:val="8"/>
                      </w:rPr>
                      <w:t xml:space="preserve">Este </w:t>
                    </w:r>
                    <w:r>
                      <w:rPr>
                        <w:rFonts w:ascii="Palatino" w:hAnsi="Palatino"/>
                        <w:sz w:val="8"/>
                        <w:szCs w:val="8"/>
                      </w:rPr>
                      <w:t>texto está sob licença CC BY de</w:t>
                    </w:r>
                    <w:r>
                      <w:rPr>
                        <w:rFonts w:ascii="Palatino" w:hAnsi="Palatino"/>
                        <w:sz w:val="8"/>
                        <w:szCs w:val="8"/>
                      </w:rPr>
                      <w:br/>
                      <w:t>Atribuição 4.0 International</w:t>
                    </w:r>
                  </w:p>
                </w:txbxContent>
              </v:textbox>
              <w10:wrap type="square" side="right" anchory="lin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312C" w14:textId="77777777" w:rsidR="00DC6977" w:rsidRDefault="00DC6977">
    <w:pPr>
      <w:pStyle w:val="PERCEPTARodapPginaEsquerda"/>
    </w:pPr>
    <w:r>
      <w:rPr>
        <w:i/>
        <w:iCs/>
      </w:rPr>
      <w:t>Percepta – Revista de Cognição Musical, VV,</w:t>
    </w:r>
    <w:r>
      <w:t xml:space="preserve"> e0AAXXX. Curitiba, 2025</w:t>
    </w:r>
  </w:p>
  <w:p w14:paraId="372E317D" w14:textId="77777777" w:rsidR="00DC6977" w:rsidRDefault="00DC6977">
    <w:pPr>
      <w:pStyle w:val="PERCEPTARodapPginaEsquerda"/>
    </w:pPr>
    <w:r>
      <w:t>Associação Brasileira de Cognição e Artes Musicais – ABCM</w:t>
    </w:r>
  </w:p>
  <w:p w14:paraId="022D4D59" w14:textId="77777777" w:rsidR="00DC6977" w:rsidRDefault="00DC6977">
    <w:pPr>
      <w:pStyle w:val="PERCEPTANmerodePginaEsquerda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1054B" w14:textId="77777777" w:rsidR="00DC6977" w:rsidRDefault="00DC6977" w:rsidP="00465B60">
    <w:pPr>
      <w:pStyle w:val="PERCEPTARodapPginaEsquerda"/>
      <w:jc w:val="center"/>
    </w:pPr>
    <w:r>
      <w:rPr>
        <w:i/>
        <w:iCs/>
      </w:rPr>
      <w:t>Percepta – Revista de Cognição Musical, VV,</w:t>
    </w:r>
    <w:r>
      <w:t xml:space="preserve"> e0AAXXX. Curitiba, 2025</w:t>
    </w:r>
  </w:p>
  <w:p w14:paraId="1404FBCB" w14:textId="77777777" w:rsidR="00DC6977" w:rsidRDefault="00DC6977" w:rsidP="002B2467">
    <w:pPr>
      <w:pStyle w:val="PERCEPTARodapPginaEsquerda"/>
    </w:pPr>
    <w:r>
      <w:t>Associação Brasileira de Cognição e Artes Musicais - ABCM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D525F" w14:textId="77777777" w:rsidR="00465B60" w:rsidRDefault="00465B60" w:rsidP="004031D9">
    <w:pPr>
      <w:pStyle w:val="PERCEPTARodapPginaDireita"/>
    </w:pPr>
    <w:r>
      <w:t xml:space="preserve">Percepta – Revista de Cognição Musical, VV, e0AAXXX. </w:t>
    </w:r>
    <w:r>
      <w:t>Curitiba, 2025</w:t>
    </w:r>
  </w:p>
  <w:p w14:paraId="007DDF9B" w14:textId="77777777" w:rsidR="00465B60" w:rsidRDefault="00465B60" w:rsidP="004031D9">
    <w:pPr>
      <w:pStyle w:val="PERCEPTARodapPginaDireita"/>
    </w:pPr>
    <w:r>
      <w:t>Associação Brasileira de Cognição e Artes Musicais - ABCM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186D8" w14:textId="77777777" w:rsidR="004E6A5C" w:rsidRDefault="004E6A5C">
      <w:pPr>
        <w:rPr>
          <w:sz w:val="12"/>
        </w:rPr>
      </w:pPr>
      <w:r>
        <w:separator/>
      </w:r>
    </w:p>
  </w:footnote>
  <w:footnote w:type="continuationSeparator" w:id="0">
    <w:p w14:paraId="38792CF3" w14:textId="77777777" w:rsidR="004E6A5C" w:rsidRDefault="004E6A5C">
      <w:pPr>
        <w:rPr>
          <w:sz w:val="12"/>
        </w:rPr>
      </w:pPr>
      <w:r>
        <w:continuationSeparator/>
      </w:r>
    </w:p>
  </w:footnote>
  <w:footnote w:id="1">
    <w:p w14:paraId="3F7B124A" w14:textId="77777777" w:rsidR="0003601E" w:rsidRDefault="009E3D2A">
      <w:pPr>
        <w:pStyle w:val="PERCEPTAInstituioAutor"/>
      </w:pPr>
      <w:r>
        <w:rPr>
          <w:rStyle w:val="FootnoteCharacters"/>
        </w:rPr>
        <w:footnoteRef/>
      </w:r>
      <w:r>
        <w:tab/>
        <w:t>Nome completo da Instituição – SIGLA – Cidade, UF</w:t>
      </w:r>
      <w:r>
        <w:br/>
        <w:t xml:space="preserve">E-mail: </w:t>
      </w:r>
      <w:hyperlink r:id="rId1">
        <w:r>
          <w:rPr>
            <w:rStyle w:val="Hyperlink"/>
          </w:rPr>
          <w:t>nome@site.com</w:t>
        </w:r>
      </w:hyperlink>
      <w:r>
        <w:br/>
        <w:t>https://orcid.org/0000-0000-0000-0000</w:t>
      </w:r>
    </w:p>
  </w:footnote>
  <w:footnote w:id="2">
    <w:p w14:paraId="6F797147" w14:textId="77777777" w:rsidR="0003601E" w:rsidRDefault="009E3D2A">
      <w:pPr>
        <w:pStyle w:val="PERCEPTAInstituioAutor"/>
      </w:pPr>
      <w:r>
        <w:rPr>
          <w:rStyle w:val="FootnoteCharacters"/>
        </w:rPr>
        <w:footnoteRef/>
      </w:r>
      <w:r>
        <w:tab/>
        <w:t>Nome completo da Instituição – SIGLA – Cidade, UF</w:t>
      </w:r>
      <w:r>
        <w:br/>
        <w:t xml:space="preserve">E-mail: </w:t>
      </w:r>
      <w:hyperlink r:id="rId2">
        <w:r>
          <w:rPr>
            <w:rStyle w:val="Hyperlink"/>
          </w:rPr>
          <w:t>nome@site.com</w:t>
        </w:r>
      </w:hyperlink>
      <w:r>
        <w:br/>
        <w:t>https://orcid.org/0000-0000-0000-0000</w:t>
      </w:r>
    </w:p>
  </w:footnote>
  <w:footnote w:id="3">
    <w:p w14:paraId="20FBAD2D" w14:textId="77777777" w:rsidR="0003601E" w:rsidRDefault="009E3D2A">
      <w:pPr>
        <w:pStyle w:val="PERCEPTAInstituioAutor"/>
      </w:pPr>
      <w:r>
        <w:rPr>
          <w:rStyle w:val="FootnoteCharacters"/>
        </w:rPr>
        <w:footnoteRef/>
      </w:r>
      <w:r>
        <w:tab/>
        <w:t>Nome completo da Instituição – SIGLA – Cidade, UF</w:t>
      </w:r>
      <w:r>
        <w:br/>
        <w:t xml:space="preserve">E-mail: </w:t>
      </w:r>
      <w:hyperlink r:id="rId3">
        <w:r>
          <w:rPr>
            <w:rStyle w:val="Hyperlink"/>
          </w:rPr>
          <w:t>nome@site.com</w:t>
        </w:r>
      </w:hyperlink>
      <w:r>
        <w:br/>
        <w:t>https://orcid.org/0000-0000-0000-0000</w:t>
      </w:r>
    </w:p>
  </w:footnote>
  <w:footnote w:id="4">
    <w:p w14:paraId="722F5EE7" w14:textId="77777777" w:rsidR="0003601E" w:rsidRDefault="009E3D2A">
      <w:pPr>
        <w:pStyle w:val="PERCEPTANotadeRodap"/>
      </w:pPr>
      <w:r>
        <w:rPr>
          <w:rStyle w:val="FootnoteCharacters"/>
        </w:rPr>
        <w:footnoteRef/>
      </w:r>
      <w:hyperlink r:id="rId4">
        <w:r>
          <w:rPr>
            <w:rStyle w:val="Hyperlink"/>
          </w:rPr>
          <w:tab/>
          <w:t>https://apastyle.apa.org/style-grammar-guidelines/tables-figures/tables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C4F51" w14:textId="77777777" w:rsidR="004031D9" w:rsidRDefault="004031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13DEA" w14:textId="77777777" w:rsidR="0003601E" w:rsidRDefault="0003601E">
    <w:pPr>
      <w:pStyle w:val="Header"/>
      <w:pBdr>
        <w:bottom w:val="single" w:sz="2" w:space="17" w:color="000000"/>
      </w:pBdr>
      <w:spacing w:line="264" w:lineRule="auto"/>
      <w:jc w:val="right"/>
      <w:rPr>
        <w:i/>
        <w:iCs/>
      </w:rPr>
    </w:pPr>
  </w:p>
  <w:p w14:paraId="59C10A1B" w14:textId="77777777" w:rsidR="0003601E" w:rsidRDefault="0003601E">
    <w:pPr>
      <w:pStyle w:val="Header"/>
      <w:pBdr>
        <w:bottom w:val="single" w:sz="2" w:space="17" w:color="000000"/>
      </w:pBdr>
      <w:spacing w:line="264" w:lineRule="auto"/>
      <w:jc w:val="right"/>
      <w:rPr>
        <w:i/>
        <w:iCs/>
      </w:rPr>
    </w:pPr>
  </w:p>
  <w:p w14:paraId="5DAD8E51" w14:textId="77777777" w:rsidR="0003601E" w:rsidRDefault="009E3D2A">
    <w:pPr>
      <w:pStyle w:val="Header"/>
      <w:pBdr>
        <w:bottom w:val="single" w:sz="2" w:space="26" w:color="000000"/>
      </w:pBdr>
      <w:spacing w:line="264" w:lineRule="auto"/>
      <w:jc w:val="right"/>
      <w:rPr>
        <w:rFonts w:ascii="Palatino" w:hAnsi="Palatino"/>
        <w:sz w:val="18"/>
        <w:szCs w:val="18"/>
      </w:rPr>
    </w:pPr>
    <w:r>
      <w:rPr>
        <w:rFonts w:ascii="Palatino" w:hAnsi="Palatino"/>
        <w:i/>
        <w:iCs/>
        <w:sz w:val="18"/>
        <w:szCs w:val="18"/>
      </w:rPr>
      <w:t>Percepta</w:t>
    </w:r>
    <w:r>
      <w:rPr>
        <w:rFonts w:ascii="Palatino" w:hAnsi="Palatino"/>
        <w:sz w:val="18"/>
        <w:szCs w:val="18"/>
      </w:rPr>
      <w:t>, XX, eAAAXXX</w:t>
    </w:r>
  </w:p>
  <w:p w14:paraId="66399177" w14:textId="77777777" w:rsidR="0003601E" w:rsidRDefault="009E3D2A">
    <w:pPr>
      <w:pStyle w:val="Header"/>
      <w:keepNext/>
      <w:pBdr>
        <w:bottom w:val="single" w:sz="2" w:space="26" w:color="000000"/>
      </w:pBdr>
      <w:spacing w:line="264" w:lineRule="auto"/>
      <w:jc w:val="right"/>
      <w:rPr>
        <w:rFonts w:ascii="Palatino" w:hAnsi="Palatino"/>
        <w:sz w:val="18"/>
        <w:szCs w:val="18"/>
      </w:rPr>
    </w:pPr>
    <w:r>
      <w:rPr>
        <w:rFonts w:ascii="Palatino" w:hAnsi="Palatino"/>
        <w:sz w:val="18"/>
        <w:szCs w:val="18"/>
      </w:rPr>
      <w:t>ISSN 2318-891X</w:t>
    </w:r>
  </w:p>
  <w:p w14:paraId="498E6C7B" w14:textId="77777777" w:rsidR="0003601E" w:rsidRDefault="004E6A5C">
    <w:pPr>
      <w:pStyle w:val="Header"/>
      <w:pBdr>
        <w:bottom w:val="single" w:sz="2" w:space="26" w:color="000000"/>
      </w:pBdr>
      <w:spacing w:line="264" w:lineRule="auto"/>
      <w:jc w:val="right"/>
    </w:pPr>
    <w:hyperlink r:id="rId1">
      <w:r w:rsidR="009E3D2A">
        <w:rPr>
          <w:rStyle w:val="Hyperlink"/>
          <w:rFonts w:ascii="Palatino" w:hAnsi="Palatino"/>
          <w:sz w:val="18"/>
          <w:szCs w:val="18"/>
        </w:rPr>
        <w:t>https://www.abcogmus.com/journals</w:t>
      </w:r>
    </w:hyperlink>
  </w:p>
  <w:p w14:paraId="77E473E3" w14:textId="77777777" w:rsidR="0003601E" w:rsidRDefault="009E3D2A">
    <w:pPr>
      <w:pStyle w:val="Header"/>
      <w:pBdr>
        <w:bottom w:val="single" w:sz="2" w:space="26" w:color="000000"/>
      </w:pBdr>
      <w:spacing w:line="264" w:lineRule="auto"/>
      <w:jc w:val="right"/>
      <w:rPr>
        <w:rFonts w:ascii="Palatino" w:hAnsi="Palatino"/>
        <w:sz w:val="18"/>
        <w:szCs w:val="18"/>
      </w:rPr>
    </w:pPr>
    <w:r>
      <w:rPr>
        <w:rFonts w:ascii="Palatino" w:hAnsi="Palatino"/>
        <w:sz w:val="18"/>
        <w:szCs w:val="18"/>
      </w:rPr>
      <w:t>©2025 dos autores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BA62F" w14:textId="75858197" w:rsidR="0003601E" w:rsidRDefault="0003601E" w:rsidP="002B2467">
    <w:pPr>
      <w:pStyle w:val="Header"/>
      <w:spacing w:line="264" w:lineRule="auto"/>
      <w:jc w:val="right"/>
      <w:rPr>
        <w:i/>
        <w:iCs/>
      </w:rPr>
    </w:pPr>
  </w:p>
  <w:p w14:paraId="1DC9857A" w14:textId="77777777" w:rsidR="002B2467" w:rsidRDefault="002B2467" w:rsidP="002B2467">
    <w:pPr>
      <w:pStyle w:val="Header"/>
      <w:spacing w:line="264" w:lineRule="auto"/>
      <w:jc w:val="right"/>
      <w:rPr>
        <w:i/>
        <w:iCs/>
      </w:rPr>
    </w:pPr>
  </w:p>
  <w:p w14:paraId="7270370A" w14:textId="77777777" w:rsidR="0003601E" w:rsidRDefault="009E3D2A">
    <w:pPr>
      <w:pStyle w:val="Header"/>
      <w:pBdr>
        <w:bottom w:val="single" w:sz="2" w:space="26" w:color="000000"/>
      </w:pBdr>
      <w:spacing w:line="264" w:lineRule="auto"/>
      <w:jc w:val="right"/>
      <w:rPr>
        <w:rFonts w:ascii="Palatino" w:hAnsi="Palatino"/>
        <w:sz w:val="18"/>
        <w:szCs w:val="18"/>
      </w:rPr>
    </w:pPr>
    <w:r>
      <w:rPr>
        <w:rFonts w:ascii="Palatino" w:hAnsi="Palatino"/>
        <w:i/>
        <w:iCs/>
        <w:sz w:val="18"/>
        <w:szCs w:val="18"/>
      </w:rPr>
      <w:t>Percepta</w:t>
    </w:r>
    <w:r>
      <w:rPr>
        <w:rFonts w:ascii="Palatino" w:hAnsi="Palatino"/>
        <w:sz w:val="18"/>
        <w:szCs w:val="18"/>
      </w:rPr>
      <w:t>, XX, eAAAXXX</w:t>
    </w:r>
  </w:p>
  <w:p w14:paraId="55FC718B" w14:textId="77777777" w:rsidR="0003601E" w:rsidRPr="004031D9" w:rsidRDefault="009E3D2A">
    <w:pPr>
      <w:pStyle w:val="Header"/>
      <w:keepNext/>
      <w:pBdr>
        <w:bottom w:val="single" w:sz="2" w:space="26" w:color="000000"/>
      </w:pBdr>
      <w:spacing w:line="264" w:lineRule="auto"/>
      <w:jc w:val="right"/>
      <w:rPr>
        <w:rFonts w:ascii="Palatino" w:hAnsi="Palatino"/>
        <w:sz w:val="18"/>
        <w:szCs w:val="18"/>
      </w:rPr>
    </w:pPr>
    <w:r w:rsidRPr="004031D9">
      <w:rPr>
        <w:rFonts w:ascii="Palatino" w:hAnsi="Palatino"/>
        <w:sz w:val="18"/>
        <w:szCs w:val="18"/>
      </w:rPr>
      <w:t>ISSN 2318-891X</w:t>
    </w:r>
  </w:p>
  <w:p w14:paraId="509CC586" w14:textId="77777777" w:rsidR="0003601E" w:rsidRPr="004031D9" w:rsidRDefault="004E6A5C">
    <w:pPr>
      <w:pStyle w:val="Header"/>
      <w:pBdr>
        <w:bottom w:val="single" w:sz="2" w:space="26" w:color="000000"/>
      </w:pBdr>
      <w:spacing w:line="264" w:lineRule="auto"/>
      <w:jc w:val="right"/>
    </w:pPr>
    <w:hyperlink r:id="rId1">
      <w:r w:rsidR="009E3D2A" w:rsidRPr="004031D9">
        <w:rPr>
          <w:rStyle w:val="Hyperlink"/>
          <w:rFonts w:ascii="Palatino" w:hAnsi="Palatino"/>
          <w:sz w:val="18"/>
          <w:szCs w:val="18"/>
        </w:rPr>
        <w:t>https://www.abcogmus.com/journals</w:t>
      </w:r>
    </w:hyperlink>
  </w:p>
  <w:p w14:paraId="29529254" w14:textId="77777777" w:rsidR="0003601E" w:rsidRDefault="009E3D2A">
    <w:pPr>
      <w:pStyle w:val="Header"/>
      <w:pBdr>
        <w:bottom w:val="single" w:sz="2" w:space="26" w:color="000000"/>
      </w:pBdr>
      <w:spacing w:line="264" w:lineRule="auto"/>
      <w:jc w:val="right"/>
      <w:rPr>
        <w:rFonts w:ascii="Palatino" w:hAnsi="Palatino"/>
        <w:sz w:val="18"/>
        <w:szCs w:val="18"/>
      </w:rPr>
    </w:pPr>
    <w:r>
      <w:rPr>
        <w:rFonts w:ascii="Palatino" w:hAnsi="Palatino"/>
        <w:sz w:val="18"/>
        <w:szCs w:val="18"/>
      </w:rPr>
      <w:t>©2025 dos autores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EA9FD" w14:textId="77777777" w:rsidR="00DC6977" w:rsidRDefault="00DC6977">
    <w:pPr>
      <w:pStyle w:val="PERCEPTACabealhoAutor"/>
    </w:pPr>
    <w:r>
      <w:t>A. B. Da Silva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7D7DF" w14:textId="77777777" w:rsidR="00DC6977" w:rsidRDefault="00DC6977">
    <w:pPr>
      <w:pStyle w:val="PERCEPTACabealhoAutor"/>
    </w:pPr>
    <w:r>
      <w:t>A. B. Da Silva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F2BED" w14:textId="32336846" w:rsidR="00330D80" w:rsidRDefault="00465B60" w:rsidP="00465B60">
    <w:pPr>
      <w:pStyle w:val="PERCEPTACabealhoTtulo"/>
    </w:pPr>
    <w:r>
      <w:t>Título do artigo 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E3AFF"/>
    <w:multiLevelType w:val="multilevel"/>
    <w:tmpl w:val="FD66F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530C2E01"/>
    <w:multiLevelType w:val="multilevel"/>
    <w:tmpl w:val="440CF754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mirrorMargins/>
  <w:proofState w:spelling="clean" w:grammar="clean"/>
  <w:defaultTabStop w:val="709"/>
  <w:autoHyphenation/>
  <w:hyphenationZone w:val="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601E"/>
    <w:rsid w:val="0003601E"/>
    <w:rsid w:val="002B2467"/>
    <w:rsid w:val="002D2B81"/>
    <w:rsid w:val="00330D80"/>
    <w:rsid w:val="00342228"/>
    <w:rsid w:val="004031D9"/>
    <w:rsid w:val="00465B60"/>
    <w:rsid w:val="004E6A5C"/>
    <w:rsid w:val="00923034"/>
    <w:rsid w:val="009E3D2A"/>
    <w:rsid w:val="009F76E2"/>
    <w:rsid w:val="00A03533"/>
    <w:rsid w:val="00A4491F"/>
    <w:rsid w:val="00AC4E81"/>
    <w:rsid w:val="00BC7AFF"/>
    <w:rsid w:val="00CA00A2"/>
    <w:rsid w:val="00D95024"/>
    <w:rsid w:val="00DC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D23D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FootnoteCharacters">
    <w:name w:val="Footnote Characters"/>
    <w:qFormat/>
  </w:style>
  <w:style w:type="character" w:styleId="FootnoteReference">
    <w:name w:val="footnote reference"/>
    <w:rPr>
      <w:vertAlign w:val="superscript"/>
    </w:rPr>
  </w:style>
  <w:style w:type="character" w:customStyle="1" w:styleId="EndnoteCharacters">
    <w:name w:val="Endnote Characters"/>
    <w:qFormat/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rPr>
      <w:color w:val="80000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paragraph" w:customStyle="1" w:styleId="PERCEPTANmerodePginaEsquerda">
    <w:name w:val="PERCEPTA Número de Página Esquerda"/>
    <w:qFormat/>
    <w:rPr>
      <w:rFonts w:ascii="Palatino" w:hAnsi="Palatino"/>
    </w:rPr>
  </w:style>
  <w:style w:type="paragraph" w:customStyle="1" w:styleId="FrameContents">
    <w:name w:val="Frame Contents"/>
    <w:basedOn w:val="Normal"/>
    <w:qFormat/>
  </w:style>
  <w:style w:type="paragraph" w:customStyle="1" w:styleId="PERCEPTACabealhoAutor">
    <w:name w:val="PERCEPTA Cabeçalho Autor"/>
    <w:qFormat/>
    <w:pPr>
      <w:pBdr>
        <w:bottom w:val="single" w:sz="2" w:space="1" w:color="000000"/>
      </w:pBdr>
      <w:jc w:val="right"/>
    </w:pPr>
    <w:rPr>
      <w:rFonts w:ascii="Palatino" w:hAnsi="Palatino"/>
      <w:smallCaps/>
      <w:sz w:val="16"/>
    </w:rPr>
  </w:style>
  <w:style w:type="paragraph" w:customStyle="1" w:styleId="PERCEPTACabealhoTtulo">
    <w:name w:val="PERCEPTA Cabeçalho Título"/>
    <w:qFormat/>
    <w:pPr>
      <w:pBdr>
        <w:bottom w:val="single" w:sz="2" w:space="1" w:color="000000"/>
      </w:pBdr>
    </w:pPr>
    <w:rPr>
      <w:rFonts w:ascii="Palatino" w:hAnsi="Palatino"/>
      <w:smallCaps/>
      <w:sz w:val="16"/>
    </w:rPr>
  </w:style>
  <w:style w:type="paragraph" w:customStyle="1" w:styleId="PERCEPTARodapPginaEsquerda">
    <w:name w:val="PERCEPTA Rodapé Página Esquerda"/>
    <w:qFormat/>
    <w:pPr>
      <w:spacing w:before="159"/>
      <w:contextualSpacing/>
      <w:jc w:val="right"/>
    </w:pPr>
    <w:rPr>
      <w:rFonts w:ascii="Palatino" w:hAnsi="Palatino"/>
      <w:sz w:val="16"/>
    </w:rPr>
  </w:style>
  <w:style w:type="paragraph" w:customStyle="1" w:styleId="PERCEPTATextoPrincipal">
    <w:name w:val="PERCEPTA Texto Principal"/>
    <w:qFormat/>
    <w:pPr>
      <w:spacing w:before="79" w:after="238" w:line="280" w:lineRule="exact"/>
      <w:ind w:firstLine="363"/>
      <w:contextualSpacing/>
      <w:jc w:val="both"/>
    </w:pPr>
    <w:rPr>
      <w:rFonts w:ascii="Palatino" w:hAnsi="Palatino"/>
    </w:rPr>
  </w:style>
  <w:style w:type="paragraph" w:customStyle="1" w:styleId="PERCEPTAPalavras-ChaveKeywords">
    <w:name w:val="PERCEPTA Palavras-Chave Keywords"/>
    <w:next w:val="PERCEPTATextoPrincipal"/>
    <w:qFormat/>
    <w:pPr>
      <w:spacing w:after="79" w:line="283" w:lineRule="exact"/>
      <w:ind w:left="850"/>
      <w:jc w:val="both"/>
    </w:pPr>
    <w:rPr>
      <w:rFonts w:ascii="Palatino" w:hAnsi="Palatino"/>
      <w:sz w:val="16"/>
    </w:rPr>
  </w:style>
  <w:style w:type="paragraph" w:customStyle="1" w:styleId="PERCEPTAResumoAbstractTexto">
    <w:name w:val="PERCEPTA Resumo Abstract Texto"/>
    <w:next w:val="PERCEPTAPalavras-ChaveKeywords"/>
    <w:qFormat/>
    <w:pPr>
      <w:spacing w:before="40" w:after="79"/>
      <w:ind w:left="850"/>
      <w:jc w:val="both"/>
    </w:pPr>
    <w:rPr>
      <w:rFonts w:ascii="Palatino" w:hAnsi="Palatino"/>
      <w:sz w:val="16"/>
    </w:rPr>
  </w:style>
  <w:style w:type="paragraph" w:customStyle="1" w:styleId="PERCEPTAResumoAbstractTtulo">
    <w:name w:val="PERCEPTA Resumo Abstract Título"/>
    <w:next w:val="PERCEPTAResumoAbstractTexto"/>
    <w:qFormat/>
    <w:pPr>
      <w:spacing w:line="283" w:lineRule="exact"/>
      <w:ind w:left="850"/>
    </w:pPr>
    <w:rPr>
      <w:rFonts w:ascii="Palatino" w:hAnsi="Palatino"/>
      <w:b/>
      <w:sz w:val="18"/>
    </w:rPr>
  </w:style>
  <w:style w:type="paragraph" w:customStyle="1" w:styleId="PERCEPTAAutor">
    <w:name w:val="PERCEPTA Autor"/>
    <w:next w:val="PERCEPTAResumoAbstractTtulo"/>
    <w:qFormat/>
    <w:pPr>
      <w:spacing w:before="239" w:after="239"/>
      <w:jc w:val="center"/>
    </w:pPr>
    <w:rPr>
      <w:rFonts w:ascii="Palatino" w:hAnsi="Palatino"/>
      <w:smallCaps/>
    </w:rPr>
  </w:style>
  <w:style w:type="paragraph" w:customStyle="1" w:styleId="PERCEPTASubttuloPrincipal">
    <w:name w:val="PERCEPTA Subtítulo Principal"/>
    <w:next w:val="PERCEPTAAutor"/>
    <w:qFormat/>
    <w:pPr>
      <w:jc w:val="center"/>
    </w:pPr>
    <w:rPr>
      <w:rFonts w:ascii="Palatino" w:hAnsi="Palatino"/>
      <w:b/>
      <w:sz w:val="32"/>
    </w:rPr>
  </w:style>
  <w:style w:type="paragraph" w:customStyle="1" w:styleId="PERCEPTATtuloPrincipal">
    <w:name w:val="PERCEPTA Título Principal"/>
    <w:next w:val="PERCEPTASubttuloPrincipal"/>
    <w:qFormat/>
    <w:pPr>
      <w:spacing w:before="119" w:after="119"/>
      <w:jc w:val="center"/>
    </w:pPr>
    <w:rPr>
      <w:rFonts w:ascii="Palatino" w:hAnsi="Palatino"/>
      <w:b/>
      <w:sz w:val="40"/>
    </w:rPr>
  </w:style>
  <w:style w:type="paragraph" w:customStyle="1" w:styleId="PERCEPTATtuloPrincipalSegundaLingua">
    <w:name w:val="PERCEPTA Tìtulo Principal Segunda Lingua"/>
    <w:next w:val="PERCEPTAResumoAbstractTtulo"/>
    <w:qFormat/>
    <w:pPr>
      <w:spacing w:before="193" w:after="198"/>
      <w:ind w:left="850"/>
    </w:pPr>
    <w:rPr>
      <w:rFonts w:ascii="Palatino" w:hAnsi="Palatino"/>
      <w:b/>
      <w:sz w:val="20"/>
    </w:rPr>
  </w:style>
  <w:style w:type="paragraph" w:styleId="FootnoteText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PERCEPTAInstituioAutor">
    <w:name w:val="PERCEPTA Instituição Autor"/>
    <w:next w:val="PERCEPTATextoPrincipal"/>
    <w:qFormat/>
    <w:pPr>
      <w:tabs>
        <w:tab w:val="left" w:pos="566"/>
      </w:tabs>
      <w:spacing w:before="159"/>
      <w:ind w:left="283" w:hanging="283"/>
    </w:pPr>
    <w:rPr>
      <w:rFonts w:ascii="Palatino" w:hAnsi="Palatino"/>
      <w:sz w:val="16"/>
    </w:rPr>
  </w:style>
  <w:style w:type="paragraph" w:customStyle="1" w:styleId="PERCEPTALinhadeAprovao">
    <w:name w:val="PERCEPTA Linha de Aprovação"/>
    <w:next w:val="PERCEPTATextoPrincipal"/>
    <w:qFormat/>
    <w:pPr>
      <w:spacing w:before="283"/>
      <w:ind w:left="283"/>
    </w:pPr>
    <w:rPr>
      <w:rFonts w:ascii="Palatino" w:hAnsi="Palatino"/>
      <w:sz w:val="16"/>
    </w:rPr>
  </w:style>
  <w:style w:type="paragraph" w:customStyle="1" w:styleId="PERCEPTARodapPginaDireita">
    <w:name w:val="PERCEPTA Rodapé Página Direita"/>
    <w:qFormat/>
    <w:pPr>
      <w:spacing w:before="159"/>
      <w:contextualSpacing/>
    </w:pPr>
    <w:rPr>
      <w:rFonts w:ascii="Palatino" w:hAnsi="Palatino"/>
      <w:sz w:val="16"/>
    </w:rPr>
  </w:style>
  <w:style w:type="paragraph" w:customStyle="1" w:styleId="PERCEPTANmrodePginaDireita">
    <w:name w:val="PERCEPTA Númro de Página Direita"/>
    <w:qFormat/>
    <w:pPr>
      <w:jc w:val="right"/>
    </w:pPr>
    <w:rPr>
      <w:rFonts w:ascii="Palatino" w:hAnsi="Palatino"/>
    </w:rPr>
  </w:style>
  <w:style w:type="paragraph" w:customStyle="1" w:styleId="PERCEPTATtulo1">
    <w:name w:val="PERCEPTA Título 1"/>
    <w:next w:val="PERCEPTATextoPrincipal"/>
    <w:qFormat/>
    <w:pPr>
      <w:keepNext/>
      <w:spacing w:before="159" w:after="159"/>
    </w:pPr>
    <w:rPr>
      <w:rFonts w:ascii="Palatino" w:hAnsi="Palatino"/>
      <w:b/>
      <w:sz w:val="28"/>
    </w:rPr>
  </w:style>
  <w:style w:type="paragraph" w:customStyle="1" w:styleId="PERCEPTATtulo2">
    <w:name w:val="PERCEPTA Tìtulo 2"/>
    <w:next w:val="PERCEPTATextoPrincipal"/>
    <w:qFormat/>
    <w:pPr>
      <w:spacing w:after="159"/>
      <w:ind w:left="363"/>
    </w:pPr>
    <w:rPr>
      <w:rFonts w:ascii="Palatino" w:hAnsi="Palatino"/>
      <w:b/>
    </w:rPr>
  </w:style>
  <w:style w:type="paragraph" w:customStyle="1" w:styleId="PERCEPTATtulo3">
    <w:name w:val="PERCEPTA Título 3"/>
    <w:next w:val="PERCEPTATextoPrincipal"/>
    <w:qFormat/>
    <w:pPr>
      <w:spacing w:after="159"/>
    </w:pPr>
    <w:rPr>
      <w:rFonts w:ascii="Palatino" w:hAnsi="Palatino"/>
      <w:i/>
    </w:rPr>
  </w:style>
  <w:style w:type="paragraph" w:customStyle="1" w:styleId="PERCEPTANotadeRodap">
    <w:name w:val="PERCEPTA Nota de Rodapé"/>
    <w:qFormat/>
    <w:pPr>
      <w:spacing w:before="159"/>
      <w:ind w:left="283" w:hanging="283"/>
      <w:jc w:val="both"/>
    </w:pPr>
    <w:rPr>
      <w:rFonts w:ascii="Palatino" w:hAnsi="Palatino"/>
      <w:sz w:val="16"/>
    </w:rPr>
  </w:style>
  <w:style w:type="paragraph" w:customStyle="1" w:styleId="PERCEPTAFiguraFonte">
    <w:name w:val="PERCEPTA Figura Fonte"/>
    <w:next w:val="PERCEPTATextoPrincipal"/>
    <w:qFormat/>
    <w:pPr>
      <w:spacing w:before="193" w:after="193"/>
      <w:ind w:left="850" w:right="850"/>
      <w:jc w:val="center"/>
    </w:pPr>
    <w:rPr>
      <w:rFonts w:ascii="Palatino" w:hAnsi="Palatino"/>
      <w:sz w:val="18"/>
    </w:rPr>
  </w:style>
  <w:style w:type="paragraph" w:customStyle="1" w:styleId="PERCEPTAFiguraDescrio">
    <w:name w:val="PERCEPTA Figura Descrição"/>
    <w:next w:val="PERCEPTAFiguraFonte"/>
    <w:qFormat/>
    <w:pPr>
      <w:keepNext/>
      <w:spacing w:after="136"/>
      <w:ind w:left="850" w:right="850"/>
    </w:pPr>
    <w:rPr>
      <w:rFonts w:ascii="Palatino" w:hAnsi="Palatino"/>
      <w:sz w:val="18"/>
    </w:rPr>
  </w:style>
  <w:style w:type="paragraph" w:customStyle="1" w:styleId="PERCEPTAFiguraTtulo">
    <w:name w:val="PERCEPTA Figura Título"/>
    <w:next w:val="PERCEPTAFiguraDescrio"/>
    <w:qFormat/>
    <w:pPr>
      <w:keepNext/>
      <w:ind w:left="850"/>
    </w:pPr>
    <w:rPr>
      <w:rFonts w:ascii="Palatino" w:hAnsi="Palatino"/>
      <w:b/>
      <w:sz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PERCEPTATabelaContedo">
    <w:name w:val="PERCEPTA Tabela Conteúdo"/>
    <w:next w:val="PERCEPTATextoPrincipal"/>
    <w:qFormat/>
    <w:pPr>
      <w:jc w:val="center"/>
      <w:textAlignment w:val="center"/>
    </w:pPr>
    <w:rPr>
      <w:rFonts w:ascii="Palatino" w:hAnsi="Palatino"/>
      <w:sz w:val="16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PERCEPTACitaoRecuada">
    <w:name w:val="PERCEPTA Citação Recuada"/>
    <w:next w:val="PERCEPTATextoPrincipal"/>
    <w:qFormat/>
    <w:pPr>
      <w:spacing w:after="238"/>
      <w:ind w:left="1701"/>
      <w:jc w:val="both"/>
    </w:pPr>
    <w:rPr>
      <w:rFonts w:ascii="Palatino" w:hAnsi="Palatino"/>
      <w:sz w:val="18"/>
    </w:rPr>
  </w:style>
  <w:style w:type="paragraph" w:customStyle="1" w:styleId="PERCEPTAVerbatim">
    <w:name w:val="PERCEPTA Verbatim"/>
    <w:next w:val="PERCEPTATextoPrincipal"/>
    <w:qFormat/>
    <w:pPr>
      <w:spacing w:before="159" w:after="159"/>
      <w:ind w:left="850" w:right="850"/>
      <w:jc w:val="both"/>
    </w:pPr>
    <w:rPr>
      <w:rFonts w:ascii="Palatino" w:hAnsi="Palatino"/>
      <w:i/>
      <w:sz w:val="20"/>
    </w:rPr>
  </w:style>
  <w:style w:type="paragraph" w:customStyle="1" w:styleId="PERCEPTAMonoespacado">
    <w:name w:val="PERCEPTA Monoespacado"/>
    <w:next w:val="PERCEPTATextoPrincipal"/>
    <w:qFormat/>
    <w:pPr>
      <w:spacing w:after="283"/>
      <w:ind w:left="850" w:right="850"/>
      <w:contextualSpacing/>
    </w:pPr>
    <w:rPr>
      <w:rFonts w:ascii="Liberation Sans" w:hAnsi="Liberation Sans"/>
      <w:sz w:val="20"/>
    </w:rPr>
  </w:style>
  <w:style w:type="paragraph" w:customStyle="1" w:styleId="PERCEPTAReferncias">
    <w:name w:val="PERCEPTA Referências"/>
    <w:qFormat/>
    <w:pPr>
      <w:spacing w:after="80"/>
      <w:ind w:left="567" w:hanging="567"/>
    </w:pPr>
    <w:rPr>
      <w:rFonts w:ascii="Palatino" w:hAnsi="Palatino"/>
      <w:sz w:val="20"/>
    </w:rPr>
  </w:style>
  <w:style w:type="paragraph" w:customStyle="1" w:styleId="PERCEPTARefernciasTtulo">
    <w:name w:val="PERCEPTA Referências Título"/>
    <w:next w:val="PERCEPTAReferncias"/>
    <w:qFormat/>
    <w:pPr>
      <w:spacing w:before="136" w:after="136"/>
    </w:pPr>
    <w:rPr>
      <w:rFonts w:ascii="Palatino" w:hAnsi="Palatino"/>
      <w:b/>
    </w:rPr>
  </w:style>
  <w:style w:type="paragraph" w:customStyle="1" w:styleId="PERCEPTAAgradecimentosTtulo">
    <w:name w:val="PERCEPTA Agradecimentos Título"/>
    <w:basedOn w:val="PERCEPTARefernciasTtulo"/>
    <w:next w:val="PERCEPTATextoPrincipal"/>
    <w:qFormat/>
    <w:pPr>
      <w:keepNext/>
      <w:spacing w:before="0"/>
    </w:pPr>
  </w:style>
  <w:style w:type="paragraph" w:styleId="EndnoteText">
    <w:name w:val="endnote text"/>
    <w:basedOn w:val="Normal"/>
    <w:pPr>
      <w:suppressLineNumbers/>
      <w:ind w:left="340" w:hanging="34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yperlink" Target="https://doi.org/10.1017/S0140525X98001733" TargetMode="Externa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yperlink" Target="https://doi.org/10.1093/oxfordhb/9780190265182.013.1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6.xml"/><Relationship Id="rId10" Type="http://schemas.openxmlformats.org/officeDocument/2006/relationships/header" Target="header2.xm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nome@site.com" TargetMode="External"/><Relationship Id="rId2" Type="http://schemas.openxmlformats.org/officeDocument/2006/relationships/hyperlink" Target="mailto:nome@site.com" TargetMode="External"/><Relationship Id="rId1" Type="http://schemas.openxmlformats.org/officeDocument/2006/relationships/hyperlink" Target="mailto:nome@site.com" TargetMode="External"/><Relationship Id="rId4" Type="http://schemas.openxmlformats.org/officeDocument/2006/relationships/hyperlink" Target="https://apastyle.apa.org/style-grammar-guidelines/tables-figures/tabl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bcogmus.com/journals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bcogmus.com/journals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ABCMPerceptaWordPtBr</Template>
  <TotalTime>1</TotalTime>
  <Pages>6</Pages>
  <Words>1343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ABCMPercepta</vt:lpstr>
    </vt:vector>
  </TitlesOfParts>
  <Company/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ABCMPercepta</dc:title>
  <dc:subject>Template para preparação de manuscrito para submissão de artigo científico para a Revista Percepta</dc:subject>
  <dc:creator>Rael Toffolo</dc:creator>
  <dc:description>O template foi adaptado para o LibreOffice Writer a partir de design criado pelo prof. Dr.  Marcus Vinicius Nogueira. 
O design é característico da revista Percepta e solicitamos que não seja copiado para outros fins
que não os de publicação na revista.</dc:description>
  <cp:lastModifiedBy>Rael Toffolo</cp:lastModifiedBy>
  <cp:revision>2</cp:revision>
  <cp:lastPrinted>2026-06-15T19:48:00Z</cp:lastPrinted>
  <dcterms:created xsi:type="dcterms:W3CDTF">2026-06-15T20:52:00Z</dcterms:created>
  <dcterms:modified xsi:type="dcterms:W3CDTF">2026-06-15T20:52:00Z</dcterms:modified>
  <dc:language>pt-BR</dc:language>
</cp:coreProperties>
</file>