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87030" w14:textId="77777777" w:rsidR="001E284E" w:rsidRDefault="000C7647">
      <w:r>
        <w:rPr>
          <w:noProof/>
        </w:rPr>
        <w:drawing>
          <wp:anchor distT="0" distB="0" distL="0" distR="0" simplePos="0" relativeHeight="2" behindDoc="0" locked="0" layoutInCell="0" allowOverlap="1" wp14:anchorId="786C544E" wp14:editId="6EEB204E">
            <wp:simplePos x="0" y="0"/>
            <wp:positionH relativeFrom="page">
              <wp:posOffset>5927725</wp:posOffset>
            </wp:positionH>
            <wp:positionV relativeFrom="page">
              <wp:posOffset>720090</wp:posOffset>
            </wp:positionV>
            <wp:extent cx="412115" cy="215900"/>
            <wp:effectExtent l="0" t="0" r="0" b="0"/>
            <wp:wrapTopAndBottom/>
            <wp:docPr id="1"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pic:cNvPicPr>
                      <a:picLocks noChangeAspect="1" noChangeArrowheads="1"/>
                    </pic:cNvPicPr>
                  </pic:nvPicPr>
                  <pic:blipFill>
                    <a:blip r:embed="rId8"/>
                    <a:stretch>
                      <a:fillRect/>
                    </a:stretch>
                  </pic:blipFill>
                  <pic:spPr bwMode="auto">
                    <a:xfrm>
                      <a:off x="0" y="0"/>
                      <a:ext cx="412115" cy="215900"/>
                    </a:xfrm>
                    <a:prstGeom prst="rect">
                      <a:avLst/>
                    </a:prstGeom>
                    <a:noFill/>
                  </pic:spPr>
                </pic:pic>
              </a:graphicData>
            </a:graphic>
          </wp:anchor>
        </w:drawing>
      </w:r>
      <w:r>
        <w:rPr>
          <w:noProof/>
        </w:rPr>
        <w:drawing>
          <wp:anchor distT="0" distB="0" distL="0" distR="0" simplePos="0" relativeHeight="4" behindDoc="0" locked="0" layoutInCell="0" allowOverlap="0" wp14:anchorId="4D4346CC" wp14:editId="28FFE0B2">
            <wp:simplePos x="0" y="0"/>
            <wp:positionH relativeFrom="page">
              <wp:posOffset>5813425</wp:posOffset>
            </wp:positionH>
            <wp:positionV relativeFrom="page">
              <wp:posOffset>9613265</wp:posOffset>
            </wp:positionV>
            <wp:extent cx="467995" cy="163830"/>
            <wp:effectExtent l="0" t="0" r="0" b="0"/>
            <wp:wrapSquare wrapText="bothSides"/>
            <wp:docPr id="2"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3"/>
                    <pic:cNvPicPr>
                      <a:picLocks noChangeAspect="1" noChangeArrowheads="1"/>
                    </pic:cNvPicPr>
                  </pic:nvPicPr>
                  <pic:blipFill>
                    <a:blip r:embed="rId9"/>
                    <a:stretch>
                      <a:fillRect/>
                    </a:stretch>
                  </pic:blipFill>
                  <pic:spPr bwMode="auto">
                    <a:xfrm>
                      <a:off x="0" y="0"/>
                      <a:ext cx="467995" cy="163830"/>
                    </a:xfrm>
                    <a:prstGeom prst="rect">
                      <a:avLst/>
                    </a:prstGeom>
                    <a:noFill/>
                  </pic:spPr>
                </pic:pic>
              </a:graphicData>
            </a:graphic>
          </wp:anchor>
        </w:drawing>
      </w:r>
    </w:p>
    <w:p w14:paraId="7FE4C683" w14:textId="77777777" w:rsidR="001E284E" w:rsidRPr="008B383C" w:rsidRDefault="000C7647">
      <w:pPr>
        <w:pStyle w:val="PERCEPTATtuloPrincipal"/>
        <w:rPr>
          <w:lang w:val="en-US"/>
        </w:rPr>
      </w:pPr>
      <w:r w:rsidRPr="008B383C">
        <w:rPr>
          <w:lang w:val="en-US"/>
        </w:rPr>
        <w:t>Main Title font 20pt:</w:t>
      </w:r>
    </w:p>
    <w:p w14:paraId="06A09112" w14:textId="77777777" w:rsidR="001E284E" w:rsidRPr="008B383C" w:rsidRDefault="000C7647">
      <w:pPr>
        <w:pStyle w:val="PERCEPTASubttuloPrincipal"/>
        <w:rPr>
          <w:lang w:val="en-US"/>
        </w:rPr>
      </w:pPr>
      <w:r w:rsidRPr="008B383C">
        <w:rPr>
          <w:lang w:val="en-US"/>
        </w:rPr>
        <w:t>and subtitle in font 16pt with a maximum of 20 words</w:t>
      </w:r>
    </w:p>
    <w:p w14:paraId="58EA0E38" w14:textId="77777777" w:rsidR="001E284E" w:rsidRPr="008B383C" w:rsidRDefault="000C7647">
      <w:pPr>
        <w:pStyle w:val="PERCEPTAAutor"/>
        <w:rPr>
          <w:lang w:val="en-US"/>
        </w:rPr>
      </w:pPr>
      <w:r w:rsidRPr="008B383C">
        <w:rPr>
          <w:lang w:val="en-US"/>
        </w:rPr>
        <w:t>First LastName</w:t>
      </w:r>
      <w:r>
        <w:rPr>
          <w:rStyle w:val="FootnoteReference"/>
        </w:rPr>
        <w:footnoteReference w:id="1"/>
      </w:r>
      <w:r w:rsidRPr="008B383C">
        <w:rPr>
          <w:lang w:val="en-US"/>
        </w:rPr>
        <w:t>, First LastName</w:t>
      </w:r>
      <w:r>
        <w:rPr>
          <w:rStyle w:val="FootnoteReference"/>
        </w:rPr>
        <w:footnoteReference w:id="2"/>
      </w:r>
      <w:r w:rsidRPr="008B383C">
        <w:rPr>
          <w:lang w:val="en-US"/>
        </w:rPr>
        <w:t>, First LastName</w:t>
      </w:r>
      <w:r>
        <w:rPr>
          <w:rStyle w:val="FootnoteReference"/>
        </w:rPr>
        <w:footnoteReference w:id="3"/>
      </w:r>
    </w:p>
    <w:p w14:paraId="26305A67" w14:textId="77777777" w:rsidR="001E284E" w:rsidRPr="008B383C" w:rsidRDefault="000C7647">
      <w:pPr>
        <w:pStyle w:val="PERCEPTAResumoAbstractTtulo"/>
        <w:rPr>
          <w:lang w:val="en-US"/>
        </w:rPr>
      </w:pPr>
      <w:r w:rsidRPr="008B383C">
        <w:rPr>
          <w:lang w:val="en-US"/>
        </w:rPr>
        <w:t>Abstract</w:t>
      </w:r>
    </w:p>
    <w:p w14:paraId="2808F604" w14:textId="77777777" w:rsidR="001E284E" w:rsidRPr="008B383C" w:rsidRDefault="000C7647">
      <w:pPr>
        <w:pStyle w:val="PERCEPTAResumoAbstractTexto"/>
        <w:rPr>
          <w:lang w:val="en-US"/>
        </w:rPr>
      </w:pPr>
      <w:r w:rsidRPr="008B383C">
        <w:rPr>
          <w:lang w:val="en-US"/>
        </w:rPr>
        <w:t xml:space="preserve">The abstract should contain a maximum of 1000 characters, including spaces, and should highlight the </w:t>
      </w:r>
      <w:r w:rsidRPr="008B383C">
        <w:rPr>
          <w:lang w:val="en-US"/>
        </w:rPr>
        <w:t>objectives, theoretical references, methods, and results of the research, in font size 8, indented 15 mm from the edge of the text, with 4 points of spacing after the text.</w:t>
      </w:r>
    </w:p>
    <w:p w14:paraId="7AD2ADB3" w14:textId="77777777" w:rsidR="001E284E" w:rsidRPr="008B383C" w:rsidRDefault="000C7647">
      <w:pPr>
        <w:pStyle w:val="PERCEPTAPalavras-ChaveKeywords"/>
        <w:rPr>
          <w:lang w:val="en-US"/>
        </w:rPr>
      </w:pPr>
      <w:r w:rsidRPr="008B383C">
        <w:rPr>
          <w:b/>
          <w:bCs/>
          <w:lang w:val="en-US"/>
        </w:rPr>
        <w:t>Keywords: three to five words or expressions</w:t>
      </w:r>
    </w:p>
    <w:p w14:paraId="7F5E9958" w14:textId="77777777" w:rsidR="001E284E" w:rsidRPr="008B383C" w:rsidRDefault="000C7647">
      <w:pPr>
        <w:pStyle w:val="PERCEPTATtuloPrincipalSegundaLingua"/>
        <w:rPr>
          <w:lang w:val="en-US"/>
        </w:rPr>
      </w:pPr>
      <w:r w:rsidRPr="008B383C">
        <w:rPr>
          <w:lang w:val="en-US"/>
        </w:rPr>
        <w:t xml:space="preserve">Article title in the second language: </w:t>
      </w:r>
      <w:r w:rsidRPr="008B383C">
        <w:rPr>
          <w:lang w:val="en-US"/>
        </w:rPr>
        <w:t>and subtitle aligned to the left, which may occupy more than one line.</w:t>
      </w:r>
    </w:p>
    <w:p w14:paraId="6B2DC5C5" w14:textId="77777777" w:rsidR="001E284E" w:rsidRPr="008B383C" w:rsidRDefault="000C7647">
      <w:pPr>
        <w:pStyle w:val="PERCEPTAResumoAbstractTtulo"/>
        <w:rPr>
          <w:lang w:val="en-US"/>
        </w:rPr>
      </w:pPr>
      <w:proofErr w:type="spellStart"/>
      <w:r w:rsidRPr="008B383C">
        <w:rPr>
          <w:lang w:val="en-US"/>
        </w:rPr>
        <w:t>Resumo</w:t>
      </w:r>
      <w:proofErr w:type="spellEnd"/>
    </w:p>
    <w:p w14:paraId="5608F9B2" w14:textId="77777777" w:rsidR="001E284E" w:rsidRPr="008B383C" w:rsidRDefault="000C7647">
      <w:pPr>
        <w:pStyle w:val="PERCEPTAResumoAbstractTexto"/>
        <w:rPr>
          <w:lang w:val="en-US"/>
        </w:rPr>
      </w:pPr>
      <w:r w:rsidRPr="008B383C">
        <w:rPr>
          <w:lang w:val="en-US"/>
        </w:rPr>
        <w:t xml:space="preserve">Exact translation of the abstract text into Portuguese, in 8-point font, indented 15 mm from the text area and with 4 </w:t>
      </w:r>
      <w:proofErr w:type="spellStart"/>
      <w:r w:rsidRPr="008B383C">
        <w:rPr>
          <w:lang w:val="en-US"/>
        </w:rPr>
        <w:t>pt</w:t>
      </w:r>
      <w:proofErr w:type="spellEnd"/>
      <w:r w:rsidRPr="008B383C">
        <w:rPr>
          <w:lang w:val="en-US"/>
        </w:rPr>
        <w:t xml:space="preserve"> spacing after the paragraph. </w:t>
      </w:r>
    </w:p>
    <w:p w14:paraId="3160077E" w14:textId="77777777" w:rsidR="001E284E" w:rsidRPr="008B383C" w:rsidRDefault="000C7647">
      <w:pPr>
        <w:pStyle w:val="PERCEPTAPalavras-ChaveKeywords"/>
        <w:rPr>
          <w:lang w:val="en-US"/>
        </w:rPr>
      </w:pPr>
      <w:r w:rsidRPr="008B383C">
        <w:rPr>
          <w:b/>
          <w:bCs/>
          <w:lang w:val="en-US"/>
        </w:rPr>
        <w:t>Palabras-</w:t>
      </w:r>
      <w:proofErr w:type="spellStart"/>
      <w:r w:rsidRPr="008B383C">
        <w:rPr>
          <w:b/>
          <w:bCs/>
          <w:lang w:val="en-US"/>
        </w:rPr>
        <w:t>chave</w:t>
      </w:r>
      <w:proofErr w:type="spellEnd"/>
      <w:r w:rsidRPr="008B383C">
        <w:rPr>
          <w:b/>
          <w:bCs/>
          <w:lang w:val="en-US"/>
        </w:rPr>
        <w:t>:</w:t>
      </w:r>
      <w:r w:rsidRPr="008B383C">
        <w:rPr>
          <w:lang w:val="en-US"/>
        </w:rPr>
        <w:t xml:space="preserve"> three to fi</w:t>
      </w:r>
      <w:r w:rsidRPr="008B383C">
        <w:rPr>
          <w:lang w:val="en-US"/>
        </w:rPr>
        <w:t>ve words or expressions.</w:t>
      </w:r>
    </w:p>
    <w:p w14:paraId="4C0C40D8" w14:textId="77777777" w:rsidR="001E284E" w:rsidRPr="008B383C" w:rsidRDefault="001E284E">
      <w:pPr>
        <w:pStyle w:val="PERCEPTAPalavras-ChaveKeywords"/>
        <w:rPr>
          <w:lang w:val="en-US"/>
        </w:rPr>
      </w:pPr>
    </w:p>
    <w:p w14:paraId="0D2070AB" w14:textId="77777777" w:rsidR="001E284E" w:rsidRPr="008B383C" w:rsidRDefault="000C7647">
      <w:pPr>
        <w:rPr>
          <w:lang w:val="en-US"/>
        </w:rPr>
      </w:pPr>
      <w:r w:rsidRPr="008B383C">
        <w:rPr>
          <w:lang w:val="en-US"/>
        </w:rPr>
        <w:br/>
      </w:r>
    </w:p>
    <w:p w14:paraId="308F0D90" w14:textId="77777777" w:rsidR="001E284E" w:rsidRPr="008B383C" w:rsidRDefault="001E284E">
      <w:pPr>
        <w:rPr>
          <w:lang w:val="en-US"/>
        </w:rPr>
        <w:sectPr w:rsidR="001E284E" w:rsidRPr="008B383C" w:rsidSect="008B383C">
          <w:headerReference w:type="default" r:id="rId10"/>
          <w:footerReference w:type="default" r:id="rId11"/>
          <w:headerReference w:type="first" r:id="rId12"/>
          <w:footerReference w:type="first" r:id="rId13"/>
          <w:type w:val="oddPage"/>
          <w:pgSz w:w="11906" w:h="16838"/>
          <w:pgMar w:top="2812" w:right="1956" w:bottom="1700" w:left="3033" w:header="1096" w:footer="1134" w:gutter="0"/>
          <w:cols w:space="720"/>
          <w:formProt w:val="0"/>
          <w:titlePg/>
          <w:docGrid w:linePitch="600" w:charSpace="32768"/>
        </w:sectPr>
      </w:pPr>
    </w:p>
    <w:p w14:paraId="7B08250D" w14:textId="77777777" w:rsidR="001E284E" w:rsidRPr="008B383C" w:rsidRDefault="000C7647">
      <w:pPr>
        <w:pStyle w:val="PERCEPTATtulo1"/>
        <w:rPr>
          <w:lang w:val="en-US"/>
        </w:rPr>
      </w:pPr>
      <w:r w:rsidRPr="008B383C">
        <w:rPr>
          <w:lang w:val="en-US"/>
        </w:rPr>
        <w:lastRenderedPageBreak/>
        <w:t>Title Level 1</w:t>
      </w:r>
    </w:p>
    <w:p w14:paraId="02825877" w14:textId="77777777" w:rsidR="001E284E" w:rsidRPr="008B383C" w:rsidRDefault="000C7647">
      <w:pPr>
        <w:pStyle w:val="PERCEPTATextoPrincipal"/>
        <w:rPr>
          <w:lang w:val="en-US"/>
        </w:rPr>
      </w:pPr>
      <w:r w:rsidRPr="008B383C">
        <w:rPr>
          <w:lang w:val="en-US"/>
        </w:rPr>
        <w:t>The text should be edited using this template, which uses the Palatino font for all elements. The m</w:t>
      </w:r>
      <w:r w:rsidRPr="008B383C">
        <w:rPr>
          <w:lang w:val="en-US"/>
        </w:rPr>
        <w:t>ain text should be in 12-point font, with 5 mm spacing and a 6.4 mm indent on the first line. The body of the article (not including headings and references) should be between 24,000 and 60,000 characters (including spaces between words).</w:t>
      </w:r>
    </w:p>
    <w:p w14:paraId="5D8880B4" w14:textId="77777777" w:rsidR="001E284E" w:rsidRPr="008B383C" w:rsidRDefault="000C7647">
      <w:pPr>
        <w:pStyle w:val="PERCEPTATtulo1"/>
        <w:rPr>
          <w:lang w:val="en-US"/>
        </w:rPr>
      </w:pPr>
      <w:r w:rsidRPr="008B383C">
        <w:rPr>
          <w:lang w:val="en-US"/>
        </w:rPr>
        <w:t>Important Instruc</w:t>
      </w:r>
      <w:r w:rsidRPr="008B383C">
        <w:rPr>
          <w:lang w:val="en-US"/>
        </w:rPr>
        <w:t>tions for Using the Template</w:t>
      </w:r>
    </w:p>
    <w:p w14:paraId="58BE716D" w14:textId="77777777" w:rsidR="001E284E" w:rsidRPr="008B383C" w:rsidRDefault="000C7647">
      <w:pPr>
        <w:pStyle w:val="PERCEPTATextoPrincipal"/>
        <w:rPr>
          <w:lang w:val="en-US"/>
        </w:rPr>
      </w:pPr>
      <w:r w:rsidRPr="008B383C">
        <w:rPr>
          <w:lang w:val="en-US"/>
        </w:rPr>
        <w:t>The template features an automated and sensitive layout, with specific page formatting for the title page and subsequent pages. To ensure your paper meets the required standards, please strictly follow these guidelines:</w:t>
      </w:r>
    </w:p>
    <w:p w14:paraId="1D1252FE" w14:textId="77777777" w:rsidR="001E284E" w:rsidRPr="008B383C" w:rsidRDefault="000C7647">
      <w:pPr>
        <w:pStyle w:val="PERCEPTATextoPrincipal"/>
        <w:rPr>
          <w:lang w:val="en-US"/>
        </w:rPr>
      </w:pPr>
      <w:r w:rsidRPr="008B383C">
        <w:rPr>
          <w:b/>
          <w:bCs/>
          <w:lang w:val="en-US"/>
        </w:rPr>
        <w:t>Write d</w:t>
      </w:r>
      <w:r w:rsidRPr="008B383C">
        <w:rPr>
          <w:b/>
          <w:bCs/>
          <w:lang w:val="en-US"/>
        </w:rPr>
        <w:t>irectly in the file:</w:t>
      </w:r>
      <w:r w:rsidRPr="008B383C">
        <w:rPr>
          <w:lang w:val="en-US"/>
        </w:rPr>
        <w:t xml:space="preserve"> This template was designed for authors to type their articles directly into it.</w:t>
      </w:r>
    </w:p>
    <w:p w14:paraId="63069F6E" w14:textId="77777777" w:rsidR="001E284E" w:rsidRPr="008B383C" w:rsidRDefault="000C7647">
      <w:pPr>
        <w:pStyle w:val="PERCEPTATextoPrincipal"/>
        <w:rPr>
          <w:lang w:val="en-US"/>
        </w:rPr>
      </w:pPr>
      <w:r w:rsidRPr="008B383C">
        <w:rPr>
          <w:b/>
          <w:bCs/>
          <w:lang w:val="en-US"/>
        </w:rPr>
        <w:t>Avoid traditional copy-pasting:</w:t>
      </w:r>
      <w:r w:rsidRPr="008B383C">
        <w:rPr>
          <w:lang w:val="en-US"/>
        </w:rPr>
        <w:t xml:space="preserve"> Never copy and paste text directly from another document (standard CTRL+V). Doing so imports hidden formatting that will co</w:t>
      </w:r>
      <w:r w:rsidRPr="008B383C">
        <w:rPr>
          <w:lang w:val="en-US"/>
        </w:rPr>
        <w:t>mpletely disrupt the layout. If you must transfer text, always use the shortcut SHIFT + CTRL + V (paste without formatting).</w:t>
      </w:r>
    </w:p>
    <w:p w14:paraId="101F31E7" w14:textId="77777777" w:rsidR="001E284E" w:rsidRPr="008B383C" w:rsidRDefault="000C7647">
      <w:pPr>
        <w:pStyle w:val="PERCEPTATextoPrincipal"/>
        <w:rPr>
          <w:lang w:val="en-US"/>
        </w:rPr>
      </w:pPr>
      <w:r w:rsidRPr="008B383C">
        <w:rPr>
          <w:b/>
          <w:bCs/>
          <w:lang w:val="en-US"/>
        </w:rPr>
        <w:t>Paste section by section:</w:t>
      </w:r>
      <w:r w:rsidRPr="008B383C">
        <w:rPr>
          <w:lang w:val="en-US"/>
        </w:rPr>
        <w:t xml:space="preserve"> If you need to bring text from another file, do it one section at a time. If you notice any formatting gl</w:t>
      </w:r>
      <w:r w:rsidRPr="008B383C">
        <w:rPr>
          <w:lang w:val="en-US"/>
        </w:rPr>
        <w:t>itches, use your text editor's "Clear Formatting" option immediately.</w:t>
      </w:r>
    </w:p>
    <w:p w14:paraId="17CA36D3" w14:textId="77777777" w:rsidR="001E284E" w:rsidRPr="008B383C" w:rsidRDefault="000C7647">
      <w:pPr>
        <w:pStyle w:val="PERCEPTATextoPrincipal"/>
        <w:rPr>
          <w:lang w:val="en-US"/>
        </w:rPr>
      </w:pPr>
      <w:r w:rsidRPr="008B383C">
        <w:rPr>
          <w:b/>
          <w:bCs/>
          <w:lang w:val="en-US"/>
        </w:rPr>
        <w:t>Pay attention to the Title Page:</w:t>
      </w:r>
      <w:r w:rsidRPr="008B383C">
        <w:rPr>
          <w:lang w:val="en-US"/>
        </w:rPr>
        <w:t xml:space="preserve"> The title page has its own unique formatting, separate from the body of the text. Fill in the required information directly on this page and ensure the c</w:t>
      </w:r>
      <w:r w:rsidRPr="008B383C">
        <w:rPr>
          <w:lang w:val="en-US"/>
        </w:rPr>
        <w:t>ontent does not overflow onto the next page. If your abstract does not fit on the first page, please revise its length, as it likely exceeds the journal's word count limits.</w:t>
      </w:r>
    </w:p>
    <w:p w14:paraId="43A5F034" w14:textId="77777777" w:rsidR="001E284E" w:rsidRPr="008B383C" w:rsidRDefault="000C7647">
      <w:pPr>
        <w:pStyle w:val="PERCEPTATextoPrincipal"/>
        <w:rPr>
          <w:lang w:val="en-US"/>
        </w:rPr>
      </w:pPr>
      <w:r w:rsidRPr="008B383C">
        <w:rPr>
          <w:b/>
          <w:bCs/>
          <w:lang w:val="en-US"/>
        </w:rPr>
        <w:t>Please note:</w:t>
      </w:r>
      <w:r w:rsidRPr="008B383C">
        <w:rPr>
          <w:lang w:val="en-US"/>
        </w:rPr>
        <w:t xml:space="preserve"> Avoid inserting unnecessary &lt;ENTER&gt; spaces between text and tables or</w:t>
      </w:r>
      <w:r w:rsidRPr="008B383C">
        <w:rPr>
          <w:lang w:val="en-US"/>
        </w:rPr>
        <w:t xml:space="preserve"> images, between titles and text, or elsewhere. The template already has the spacing before and after each element determined in order to ensure the cohesion of the layout.</w:t>
      </w:r>
    </w:p>
    <w:p w14:paraId="55E7432B" w14:textId="77777777" w:rsidR="008B383C" w:rsidRDefault="000C7647" w:rsidP="008B383C">
      <w:pPr>
        <w:pStyle w:val="PERCEPTACitaoRecuada"/>
        <w:rPr>
          <w:lang w:val="en-US"/>
        </w:rPr>
      </w:pPr>
      <w:r w:rsidRPr="008B383C">
        <w:rPr>
          <w:lang w:val="en-US"/>
        </w:rPr>
        <w:t>Please do not make font changes directly in the font and size selection bar of your text edi</w:t>
      </w:r>
      <w:r w:rsidRPr="008B383C">
        <w:rPr>
          <w:lang w:val="en-US"/>
        </w:rPr>
        <w:t>tor. Please use the formatting styles created for this template. They all begin with the name PERCEPTA and can be found in the style selection area of your text editor.</w:t>
      </w:r>
    </w:p>
    <w:p w14:paraId="314BDDAD" w14:textId="36D2F3FF" w:rsidR="001E284E" w:rsidRPr="008B383C" w:rsidRDefault="000C7647" w:rsidP="008B383C">
      <w:pPr>
        <w:pStyle w:val="PERCEPTATextoPrincipal"/>
        <w:rPr>
          <w:lang w:val="en-US"/>
        </w:rPr>
      </w:pPr>
      <w:r w:rsidRPr="008B383C">
        <w:rPr>
          <w:lang w:val="en-US"/>
        </w:rPr>
        <w:t>The template provides titles in three hierarchical levels. Please organize your text so</w:t>
      </w:r>
      <w:r w:rsidRPr="008B383C">
        <w:rPr>
          <w:lang w:val="en-US"/>
        </w:rPr>
        <w:t xml:space="preserve"> that it fits into these levels. Title 1 is </w:t>
      </w:r>
      <w:r w:rsidRPr="008B383C">
        <w:rPr>
          <w:lang w:val="en-US"/>
        </w:rPr>
        <w:lastRenderedPageBreak/>
        <w:t>formatted in Palatino 14 font, bold, with 24pt (8.44mm) spacing before the text and 8pt (2.8mm) spacing after.</w:t>
      </w:r>
    </w:p>
    <w:p w14:paraId="46840473" w14:textId="77777777" w:rsidR="001E284E" w:rsidRPr="008B383C" w:rsidRDefault="000C7647">
      <w:pPr>
        <w:pStyle w:val="PERCEPTATtulo2"/>
        <w:rPr>
          <w:lang w:val="en-US"/>
        </w:rPr>
      </w:pPr>
      <w:r w:rsidRPr="008B383C">
        <w:rPr>
          <w:lang w:val="en-US"/>
        </w:rPr>
        <w:t>T</w:t>
      </w:r>
      <w:r w:rsidRPr="008B383C">
        <w:rPr>
          <w:lang w:val="en-US"/>
        </w:rPr>
        <w:t>itle Level 2</w:t>
      </w:r>
    </w:p>
    <w:p w14:paraId="51AB7802" w14:textId="77777777" w:rsidR="001E284E" w:rsidRPr="008B383C" w:rsidRDefault="000C7647">
      <w:pPr>
        <w:pStyle w:val="PERCEPTATextoPrincipal"/>
        <w:rPr>
          <w:lang w:val="en-US"/>
        </w:rPr>
      </w:pPr>
      <w:r w:rsidRPr="008B383C">
        <w:rPr>
          <w:lang w:val="en-US"/>
        </w:rPr>
        <w:t xml:space="preserve">Title 2 is formatted in Palatino 12 font, bold, with the same spacing before and after </w:t>
      </w:r>
      <w:r w:rsidRPr="008B383C">
        <w:rPr>
          <w:lang w:val="en-US"/>
        </w:rPr>
        <w:t>the text, but with a 6.4 mm indent on the left.</w:t>
      </w:r>
    </w:p>
    <w:p w14:paraId="3A27C276" w14:textId="77777777" w:rsidR="001E284E" w:rsidRPr="008B383C" w:rsidRDefault="000C7647">
      <w:pPr>
        <w:pStyle w:val="PERCEPTATtulo3"/>
        <w:rPr>
          <w:lang w:val="en-US"/>
        </w:rPr>
      </w:pPr>
      <w:r w:rsidRPr="008B383C">
        <w:rPr>
          <w:lang w:val="en-US"/>
        </w:rPr>
        <w:t>Title Level 3</w:t>
      </w:r>
    </w:p>
    <w:p w14:paraId="225C0BA0" w14:textId="77777777" w:rsidR="001E284E" w:rsidRPr="008B383C" w:rsidRDefault="000C7647">
      <w:pPr>
        <w:pStyle w:val="PERCEPTATextoPrincipal"/>
        <w:rPr>
          <w:lang w:val="en-US"/>
        </w:rPr>
      </w:pPr>
      <w:r w:rsidRPr="008B383C">
        <w:rPr>
          <w:lang w:val="en-US"/>
        </w:rPr>
        <w:t xml:space="preserve">Title 3 is formatted in Palatino 12 font, italic, with the same spacing as title 2. </w:t>
      </w:r>
    </w:p>
    <w:p w14:paraId="4036BC09" w14:textId="77777777" w:rsidR="001E284E" w:rsidRPr="008B383C" w:rsidRDefault="000C7647">
      <w:pPr>
        <w:pStyle w:val="PERCEPTATtulo3"/>
        <w:rPr>
          <w:lang w:val="en-US"/>
        </w:rPr>
      </w:pPr>
      <w:r w:rsidRPr="008B383C">
        <w:rPr>
          <w:lang w:val="en-US"/>
        </w:rPr>
        <w:t>Images, charts, and tables</w:t>
      </w:r>
    </w:p>
    <w:p w14:paraId="0ED886FB" w14:textId="77777777" w:rsidR="001E284E" w:rsidRPr="008B383C" w:rsidRDefault="000C7647">
      <w:pPr>
        <w:pStyle w:val="PERCEPTATextoPrincipal"/>
        <w:rPr>
          <w:lang w:val="en-US"/>
        </w:rPr>
      </w:pPr>
      <w:r w:rsidRPr="008B383C">
        <w:rPr>
          <w:lang w:val="en-US"/>
        </w:rPr>
        <w:t xml:space="preserve">Images/figures must be added in files with a minimum resolution of 300dpi. Do not edit images directly in the text editor. Use appropriate image software so that the inserted file contains only the visual element to be displayed. </w:t>
      </w:r>
    </w:p>
    <w:p w14:paraId="23BEF944" w14:textId="169D85FC" w:rsidR="001E284E" w:rsidRPr="008B383C" w:rsidRDefault="000C7647">
      <w:pPr>
        <w:pStyle w:val="PERCEPTATextoPrincipal"/>
        <w:rPr>
          <w:lang w:val="en-US"/>
        </w:rPr>
      </w:pPr>
      <w:r w:rsidRPr="008B383C">
        <w:rPr>
          <w:lang w:val="en-US"/>
        </w:rPr>
        <w:t xml:space="preserve">Images/figures should be </w:t>
      </w:r>
      <w:r w:rsidRPr="008B383C">
        <w:rPr>
          <w:lang w:val="en-US"/>
        </w:rPr>
        <w:t>centered and arranged so that they do not overlap or have text distributed around them. Precede the figure with the title: Figure X, numbered sequentially throughout the document, in 10-point font, bold, indented 15 mm to the left, followed by the descript</w:t>
      </w:r>
      <w:r w:rsidRPr="008B383C">
        <w:rPr>
          <w:lang w:val="en-US"/>
        </w:rPr>
        <w:t xml:space="preserve">ion in 9-point font, regular, indented 15 mm to the left and right. The source/note should be indicated below the image, in font size 9, regular, centered. Make sure you have the reproduction rights for the figure used. </w:t>
      </w:r>
    </w:p>
    <w:p w14:paraId="706D7460" w14:textId="77777777" w:rsidR="001E284E" w:rsidRPr="008B383C" w:rsidRDefault="000C7647">
      <w:pPr>
        <w:pStyle w:val="PERCEPTAFiguraTtulo"/>
        <w:rPr>
          <w:lang w:val="en-US"/>
        </w:rPr>
      </w:pPr>
      <w:r w:rsidRPr="008B383C">
        <w:rPr>
          <w:lang w:val="en-US"/>
        </w:rPr>
        <w:t>Image 1</w:t>
      </w:r>
    </w:p>
    <w:p w14:paraId="32167C70" w14:textId="77777777" w:rsidR="001E284E" w:rsidRPr="008B383C" w:rsidRDefault="000C7647">
      <w:pPr>
        <w:pStyle w:val="PERCEPTAFiguraDescrio"/>
        <w:rPr>
          <w:lang w:val="en-US"/>
        </w:rPr>
      </w:pPr>
      <w:r>
        <w:rPr>
          <w:noProof/>
        </w:rPr>
        <w:drawing>
          <wp:anchor distT="0" distB="86360" distL="0" distR="0" simplePos="0" relativeHeight="3" behindDoc="0" locked="0" layoutInCell="0" allowOverlap="0" wp14:anchorId="7B5BC54E" wp14:editId="0AAD4DD4">
            <wp:simplePos x="0" y="0"/>
            <wp:positionH relativeFrom="column">
              <wp:posOffset>1290955</wp:posOffset>
            </wp:positionH>
            <wp:positionV relativeFrom="paragraph">
              <wp:posOffset>373380</wp:posOffset>
            </wp:positionV>
            <wp:extent cx="1612900" cy="1612900"/>
            <wp:effectExtent l="0" t="0" r="0" b="0"/>
            <wp:wrapTopAndBottom/>
            <wp:docPr id="5"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4"/>
                    <pic:cNvPicPr>
                      <a:picLocks noChangeAspect="1" noChangeArrowheads="1"/>
                    </pic:cNvPicPr>
                  </pic:nvPicPr>
                  <pic:blipFill>
                    <a:blip r:embed="rId14"/>
                    <a:stretch>
                      <a:fillRect/>
                    </a:stretch>
                  </pic:blipFill>
                  <pic:spPr bwMode="auto">
                    <a:xfrm>
                      <a:off x="0" y="0"/>
                      <a:ext cx="1612900" cy="1612900"/>
                    </a:xfrm>
                    <a:prstGeom prst="rect">
                      <a:avLst/>
                    </a:prstGeom>
                    <a:noFill/>
                  </pic:spPr>
                </pic:pic>
              </a:graphicData>
            </a:graphic>
          </wp:anchor>
        </w:drawing>
      </w:r>
      <w:r w:rsidRPr="008B383C">
        <w:rPr>
          <w:lang w:val="en-US"/>
        </w:rPr>
        <w:t>Example of an image showi</w:t>
      </w:r>
      <w:r w:rsidRPr="008B383C">
        <w:rPr>
          <w:lang w:val="en-US"/>
        </w:rPr>
        <w:t>ng an icon with three sheets of paper.</w:t>
      </w:r>
    </w:p>
    <w:p w14:paraId="3DCEC998" w14:textId="79D0C5B2" w:rsidR="008B383C" w:rsidRDefault="000C7647" w:rsidP="008B383C">
      <w:pPr>
        <w:pStyle w:val="PERCEPTAFiguraFonte"/>
        <w:rPr>
          <w:lang w:val="en-US"/>
        </w:rPr>
      </w:pPr>
      <w:r w:rsidRPr="008B383C">
        <w:rPr>
          <w:lang w:val="en-US"/>
        </w:rPr>
        <w:t xml:space="preserve">Source: Image taken from </w:t>
      </w:r>
      <w:proofErr w:type="spellStart"/>
      <w:r w:rsidRPr="008B383C">
        <w:rPr>
          <w:lang w:val="en-US"/>
        </w:rPr>
        <w:t>Flaticon</w:t>
      </w:r>
      <w:proofErr w:type="spellEnd"/>
      <w:r w:rsidRPr="008B383C">
        <w:rPr>
          <w:lang w:val="en-US"/>
        </w:rPr>
        <w:t xml:space="preserve">. Available at: </w:t>
      </w:r>
      <w:hyperlink r:id="rId15" w:history="1">
        <w:r w:rsidR="008B383C" w:rsidRPr="00186B89">
          <w:rPr>
            <w:rStyle w:val="Hyperlink"/>
            <w:lang w:val="en-US"/>
          </w:rPr>
          <w:t>https://www.flaticon.com/free-icon/paper_3238024</w:t>
        </w:r>
      </w:hyperlink>
    </w:p>
    <w:p w14:paraId="4C1E82F9" w14:textId="0796C34B" w:rsidR="001E284E" w:rsidRPr="008B383C" w:rsidRDefault="000C7647" w:rsidP="008B383C">
      <w:pPr>
        <w:pStyle w:val="PERCEPTATextoPrincipal"/>
        <w:rPr>
          <w:lang w:val="en-US"/>
        </w:rPr>
      </w:pPr>
      <w:r w:rsidRPr="008B383C">
        <w:rPr>
          <w:lang w:val="en-US"/>
        </w:rPr>
        <w:t>Tables should be created in the body of the text and not included as images. Follow the temp</w:t>
      </w:r>
      <w:r w:rsidRPr="008B383C">
        <w:rPr>
          <w:lang w:val="en-US"/>
        </w:rPr>
        <w:t xml:space="preserve">lates in accordance with </w:t>
      </w:r>
      <w:r w:rsidRPr="008B383C">
        <w:rPr>
          <w:lang w:val="en-US"/>
        </w:rPr>
        <w:lastRenderedPageBreak/>
        <w:t>APA</w:t>
      </w:r>
      <w:r>
        <w:rPr>
          <w:rStyle w:val="FootnoteReference"/>
        </w:rPr>
        <w:footnoteReference w:id="4"/>
      </w:r>
      <w:r w:rsidRPr="008B383C">
        <w:rPr>
          <w:lang w:val="en-US"/>
        </w:rPr>
        <w:t xml:space="preserve"> standards. Titles, descriptions, and notes follow the same formatting as images.</w:t>
      </w:r>
    </w:p>
    <w:p w14:paraId="49936C17" w14:textId="77777777" w:rsidR="001E284E" w:rsidRDefault="000C7647">
      <w:pPr>
        <w:pStyle w:val="PERCEPTAFiguraTtulo"/>
      </w:pPr>
      <w:r>
        <w:t>T</w:t>
      </w:r>
      <w:r>
        <w:t>able 1</w:t>
      </w:r>
    </w:p>
    <w:p w14:paraId="37A67BD5" w14:textId="77777777" w:rsidR="001E284E" w:rsidRDefault="000C7647">
      <w:pPr>
        <w:pStyle w:val="PERCEPTAFiguraDescrio"/>
      </w:pPr>
      <w:r>
        <w:t>Table Title</w:t>
      </w:r>
    </w:p>
    <w:tbl>
      <w:tblPr>
        <w:tblW w:w="4591" w:type="dxa"/>
        <w:jc w:val="center"/>
        <w:tblLayout w:type="fixed"/>
        <w:tblCellMar>
          <w:top w:w="55" w:type="dxa"/>
          <w:left w:w="55" w:type="dxa"/>
          <w:bottom w:w="55" w:type="dxa"/>
          <w:right w:w="55" w:type="dxa"/>
        </w:tblCellMar>
        <w:tblLook w:val="0000" w:firstRow="0" w:lastRow="0" w:firstColumn="0" w:lastColumn="0" w:noHBand="0" w:noVBand="0"/>
      </w:tblPr>
      <w:tblGrid>
        <w:gridCol w:w="1093"/>
        <w:gridCol w:w="831"/>
        <w:gridCol w:w="889"/>
        <w:gridCol w:w="889"/>
        <w:gridCol w:w="889"/>
      </w:tblGrid>
      <w:tr w:rsidR="001E284E" w14:paraId="19AACDB6" w14:textId="77777777">
        <w:trPr>
          <w:jc w:val="center"/>
        </w:trPr>
        <w:tc>
          <w:tcPr>
            <w:tcW w:w="1093" w:type="dxa"/>
            <w:vMerge w:val="restart"/>
            <w:vAlign w:val="center"/>
          </w:tcPr>
          <w:p w14:paraId="08E96D2E" w14:textId="77777777" w:rsidR="001E284E" w:rsidRDefault="000C7647">
            <w:pPr>
              <w:pStyle w:val="PERCEPTATabelaContedo"/>
            </w:pPr>
            <w:r>
              <w:t>Description of the Columns</w:t>
            </w:r>
          </w:p>
        </w:tc>
        <w:tc>
          <w:tcPr>
            <w:tcW w:w="1720" w:type="dxa"/>
            <w:gridSpan w:val="2"/>
            <w:tcBorders>
              <w:bottom w:val="single" w:sz="4" w:space="0" w:color="000000"/>
            </w:tcBorders>
            <w:vAlign w:val="center"/>
          </w:tcPr>
          <w:p w14:paraId="7E0E262B" w14:textId="77777777" w:rsidR="001E284E" w:rsidRDefault="000C7647">
            <w:pPr>
              <w:pStyle w:val="PERCEPTATabelaContedo"/>
            </w:pPr>
            <w:r>
              <w:t>Group 1</w:t>
            </w:r>
          </w:p>
        </w:tc>
        <w:tc>
          <w:tcPr>
            <w:tcW w:w="1778" w:type="dxa"/>
            <w:gridSpan w:val="2"/>
            <w:tcBorders>
              <w:bottom w:val="single" w:sz="4" w:space="0" w:color="000000"/>
            </w:tcBorders>
            <w:vAlign w:val="center"/>
          </w:tcPr>
          <w:p w14:paraId="7FDB431E" w14:textId="77777777" w:rsidR="001E284E" w:rsidRDefault="000C7647">
            <w:pPr>
              <w:pStyle w:val="PERCEPTATabelaContedo"/>
            </w:pPr>
            <w:r>
              <w:t>Group 2</w:t>
            </w:r>
          </w:p>
        </w:tc>
      </w:tr>
      <w:tr w:rsidR="001E284E" w14:paraId="5E4B4264" w14:textId="77777777">
        <w:trPr>
          <w:jc w:val="center"/>
        </w:trPr>
        <w:tc>
          <w:tcPr>
            <w:tcW w:w="1093" w:type="dxa"/>
            <w:vMerge/>
            <w:vAlign w:val="center"/>
          </w:tcPr>
          <w:p w14:paraId="48A283AD" w14:textId="77777777" w:rsidR="001E284E" w:rsidRDefault="001E284E"/>
        </w:tc>
        <w:tc>
          <w:tcPr>
            <w:tcW w:w="831" w:type="dxa"/>
            <w:tcBorders>
              <w:bottom w:val="single" w:sz="4" w:space="0" w:color="000000"/>
            </w:tcBorders>
            <w:vAlign w:val="center"/>
          </w:tcPr>
          <w:p w14:paraId="1DA26568" w14:textId="77777777" w:rsidR="001E284E" w:rsidRDefault="000C7647">
            <w:pPr>
              <w:pStyle w:val="PERCEPTATabelaContedo"/>
            </w:pPr>
            <w:r>
              <w:t>Column 1</w:t>
            </w:r>
          </w:p>
        </w:tc>
        <w:tc>
          <w:tcPr>
            <w:tcW w:w="889" w:type="dxa"/>
            <w:tcBorders>
              <w:bottom w:val="single" w:sz="4" w:space="0" w:color="000000"/>
            </w:tcBorders>
            <w:vAlign w:val="center"/>
          </w:tcPr>
          <w:p w14:paraId="7A190D49" w14:textId="77777777" w:rsidR="001E284E" w:rsidRDefault="000C7647">
            <w:pPr>
              <w:pStyle w:val="PERCEPTATabelaContedo"/>
            </w:pPr>
            <w:r>
              <w:t>Column 2</w:t>
            </w:r>
          </w:p>
        </w:tc>
        <w:tc>
          <w:tcPr>
            <w:tcW w:w="889" w:type="dxa"/>
            <w:tcBorders>
              <w:bottom w:val="single" w:sz="4" w:space="0" w:color="000000"/>
            </w:tcBorders>
            <w:vAlign w:val="center"/>
          </w:tcPr>
          <w:p w14:paraId="2E1FA6CD" w14:textId="77777777" w:rsidR="001E284E" w:rsidRDefault="000C7647">
            <w:pPr>
              <w:pStyle w:val="PERCEPTATabelaContedo"/>
            </w:pPr>
            <w:r>
              <w:t>Column 3</w:t>
            </w:r>
          </w:p>
        </w:tc>
        <w:tc>
          <w:tcPr>
            <w:tcW w:w="889" w:type="dxa"/>
            <w:tcBorders>
              <w:bottom w:val="single" w:sz="4" w:space="0" w:color="000000"/>
            </w:tcBorders>
            <w:vAlign w:val="center"/>
          </w:tcPr>
          <w:p w14:paraId="0F4ED4ED" w14:textId="77777777" w:rsidR="001E284E" w:rsidRDefault="000C7647">
            <w:pPr>
              <w:pStyle w:val="PERCEPTATabelaContedo"/>
            </w:pPr>
            <w:r>
              <w:t>Column 4</w:t>
            </w:r>
          </w:p>
        </w:tc>
      </w:tr>
      <w:tr w:rsidR="001E284E" w:rsidRPr="008B383C" w14:paraId="1E79BFED" w14:textId="77777777">
        <w:trPr>
          <w:jc w:val="center"/>
        </w:trPr>
        <w:tc>
          <w:tcPr>
            <w:tcW w:w="1093" w:type="dxa"/>
            <w:vAlign w:val="center"/>
          </w:tcPr>
          <w:p w14:paraId="083EDC4F" w14:textId="77777777" w:rsidR="001E284E" w:rsidRDefault="001E284E">
            <w:pPr>
              <w:pStyle w:val="PERCEPTATabelaContedo"/>
            </w:pPr>
          </w:p>
        </w:tc>
        <w:tc>
          <w:tcPr>
            <w:tcW w:w="3498" w:type="dxa"/>
            <w:gridSpan w:val="4"/>
            <w:vAlign w:val="center"/>
          </w:tcPr>
          <w:p w14:paraId="6E967E57" w14:textId="77777777" w:rsidR="001E284E" w:rsidRPr="008B383C" w:rsidRDefault="000C7647">
            <w:pPr>
              <w:pStyle w:val="PERCEPTATabelaContedo"/>
              <w:rPr>
                <w:lang w:val="en-US"/>
              </w:rPr>
            </w:pPr>
            <w:r w:rsidRPr="008B383C">
              <w:rPr>
                <w:lang w:val="en-US"/>
              </w:rPr>
              <w:t xml:space="preserve">Table section subtitle if </w:t>
            </w:r>
            <w:r w:rsidRPr="008B383C">
              <w:rPr>
                <w:lang w:val="en-US"/>
              </w:rPr>
              <w:t>necessary</w:t>
            </w:r>
          </w:p>
        </w:tc>
      </w:tr>
      <w:tr w:rsidR="001E284E" w14:paraId="52990F83" w14:textId="77777777">
        <w:trPr>
          <w:jc w:val="center"/>
        </w:trPr>
        <w:tc>
          <w:tcPr>
            <w:tcW w:w="1093" w:type="dxa"/>
            <w:vAlign w:val="center"/>
          </w:tcPr>
          <w:p w14:paraId="3FC4A55D" w14:textId="77777777" w:rsidR="001E284E" w:rsidRDefault="000C7647">
            <w:pPr>
              <w:pStyle w:val="PERCEPTATabelaContedo"/>
            </w:pPr>
            <w:r>
              <w:t>Row 1</w:t>
            </w:r>
          </w:p>
        </w:tc>
        <w:tc>
          <w:tcPr>
            <w:tcW w:w="831" w:type="dxa"/>
            <w:vAlign w:val="center"/>
          </w:tcPr>
          <w:p w14:paraId="7608B873" w14:textId="77777777" w:rsidR="001E284E" w:rsidRDefault="000C7647">
            <w:pPr>
              <w:pStyle w:val="PERCEPTATabelaContedo"/>
            </w:pPr>
            <w:r>
              <w:t>10</w:t>
            </w:r>
          </w:p>
        </w:tc>
        <w:tc>
          <w:tcPr>
            <w:tcW w:w="889" w:type="dxa"/>
            <w:vAlign w:val="center"/>
          </w:tcPr>
          <w:p w14:paraId="4799018C" w14:textId="77777777" w:rsidR="001E284E" w:rsidRDefault="000C7647">
            <w:pPr>
              <w:pStyle w:val="PERCEPTATabelaContedo"/>
            </w:pPr>
            <w:r>
              <w:t>20</w:t>
            </w:r>
          </w:p>
        </w:tc>
        <w:tc>
          <w:tcPr>
            <w:tcW w:w="889" w:type="dxa"/>
            <w:vAlign w:val="center"/>
          </w:tcPr>
          <w:p w14:paraId="53DD35BE" w14:textId="77777777" w:rsidR="001E284E" w:rsidRDefault="000C7647">
            <w:pPr>
              <w:pStyle w:val="PERCEPTATabelaContedo"/>
            </w:pPr>
            <w:r>
              <w:t>28</w:t>
            </w:r>
          </w:p>
        </w:tc>
        <w:tc>
          <w:tcPr>
            <w:tcW w:w="889" w:type="dxa"/>
            <w:vAlign w:val="center"/>
          </w:tcPr>
          <w:p w14:paraId="6863AAB7" w14:textId="77777777" w:rsidR="001E284E" w:rsidRDefault="000C7647">
            <w:pPr>
              <w:pStyle w:val="PERCEPTATabelaContedo"/>
            </w:pPr>
            <w:r>
              <w:t>128,4</w:t>
            </w:r>
          </w:p>
        </w:tc>
      </w:tr>
      <w:tr w:rsidR="001E284E" w14:paraId="65EC66F3" w14:textId="77777777">
        <w:trPr>
          <w:jc w:val="center"/>
        </w:trPr>
        <w:tc>
          <w:tcPr>
            <w:tcW w:w="1093" w:type="dxa"/>
            <w:tcBorders>
              <w:bottom w:val="single" w:sz="4" w:space="0" w:color="000000"/>
            </w:tcBorders>
            <w:vAlign w:val="center"/>
          </w:tcPr>
          <w:p w14:paraId="54F4F70B" w14:textId="77777777" w:rsidR="001E284E" w:rsidRDefault="000C7647">
            <w:pPr>
              <w:pStyle w:val="PERCEPTATabelaContedo"/>
            </w:pPr>
            <w:r>
              <w:t>Row 2</w:t>
            </w:r>
          </w:p>
        </w:tc>
        <w:tc>
          <w:tcPr>
            <w:tcW w:w="831" w:type="dxa"/>
            <w:tcBorders>
              <w:bottom w:val="single" w:sz="4" w:space="0" w:color="000000"/>
            </w:tcBorders>
            <w:vAlign w:val="center"/>
          </w:tcPr>
          <w:p w14:paraId="54B654C2" w14:textId="77777777" w:rsidR="001E284E" w:rsidRDefault="000C7647">
            <w:pPr>
              <w:pStyle w:val="PERCEPTATabelaContedo"/>
            </w:pPr>
            <w:r>
              <w:t>12</w:t>
            </w:r>
          </w:p>
        </w:tc>
        <w:tc>
          <w:tcPr>
            <w:tcW w:w="889" w:type="dxa"/>
            <w:tcBorders>
              <w:bottom w:val="single" w:sz="4" w:space="0" w:color="000000"/>
            </w:tcBorders>
            <w:vAlign w:val="center"/>
          </w:tcPr>
          <w:p w14:paraId="71DE88AA" w14:textId="77777777" w:rsidR="001E284E" w:rsidRDefault="000C7647">
            <w:pPr>
              <w:pStyle w:val="PERCEPTATabelaContedo"/>
            </w:pPr>
            <w:r>
              <w:t>59</w:t>
            </w:r>
          </w:p>
        </w:tc>
        <w:tc>
          <w:tcPr>
            <w:tcW w:w="889" w:type="dxa"/>
            <w:tcBorders>
              <w:bottom w:val="single" w:sz="4" w:space="0" w:color="000000"/>
            </w:tcBorders>
            <w:vAlign w:val="center"/>
          </w:tcPr>
          <w:p w14:paraId="012DDB12" w14:textId="77777777" w:rsidR="001E284E" w:rsidRDefault="000C7647">
            <w:pPr>
              <w:pStyle w:val="PERCEPTATabelaContedo"/>
            </w:pPr>
            <w:r>
              <w:t>22</w:t>
            </w:r>
          </w:p>
        </w:tc>
        <w:tc>
          <w:tcPr>
            <w:tcW w:w="889" w:type="dxa"/>
            <w:tcBorders>
              <w:bottom w:val="single" w:sz="4" w:space="0" w:color="000000"/>
            </w:tcBorders>
            <w:vAlign w:val="center"/>
          </w:tcPr>
          <w:p w14:paraId="5739F803" w14:textId="77777777" w:rsidR="001E284E" w:rsidRDefault="000C7647">
            <w:pPr>
              <w:pStyle w:val="PERCEPTATabelaContedo"/>
            </w:pPr>
            <w:r>
              <w:t>230,3</w:t>
            </w:r>
          </w:p>
        </w:tc>
      </w:tr>
      <w:tr w:rsidR="001E284E" w:rsidRPr="008B383C" w14:paraId="1BF0E2FF" w14:textId="77777777">
        <w:trPr>
          <w:jc w:val="center"/>
        </w:trPr>
        <w:tc>
          <w:tcPr>
            <w:tcW w:w="1093" w:type="dxa"/>
            <w:vAlign w:val="center"/>
          </w:tcPr>
          <w:p w14:paraId="3936781B" w14:textId="77777777" w:rsidR="001E284E" w:rsidRDefault="001E284E">
            <w:pPr>
              <w:pStyle w:val="PERCEPTATabelaContedo"/>
            </w:pPr>
          </w:p>
        </w:tc>
        <w:tc>
          <w:tcPr>
            <w:tcW w:w="3498" w:type="dxa"/>
            <w:gridSpan w:val="4"/>
            <w:vAlign w:val="center"/>
          </w:tcPr>
          <w:p w14:paraId="79AA7900" w14:textId="77777777" w:rsidR="001E284E" w:rsidRPr="008B383C" w:rsidRDefault="000C7647">
            <w:pPr>
              <w:pStyle w:val="PERCEPTATabelaContedo"/>
              <w:rPr>
                <w:lang w:val="en-US"/>
              </w:rPr>
            </w:pPr>
            <w:r w:rsidRPr="008B383C">
              <w:rPr>
                <w:lang w:val="en-US"/>
              </w:rPr>
              <w:t>Second section of the table if necessary</w:t>
            </w:r>
          </w:p>
        </w:tc>
      </w:tr>
      <w:tr w:rsidR="001E284E" w14:paraId="6B57D139" w14:textId="77777777">
        <w:trPr>
          <w:jc w:val="center"/>
        </w:trPr>
        <w:tc>
          <w:tcPr>
            <w:tcW w:w="1093" w:type="dxa"/>
            <w:vAlign w:val="center"/>
          </w:tcPr>
          <w:p w14:paraId="03411CFE" w14:textId="77777777" w:rsidR="001E284E" w:rsidRDefault="000C7647">
            <w:pPr>
              <w:pStyle w:val="PERCEPTATabelaContedo"/>
            </w:pPr>
            <w:r>
              <w:t>Row 3</w:t>
            </w:r>
          </w:p>
        </w:tc>
        <w:tc>
          <w:tcPr>
            <w:tcW w:w="831" w:type="dxa"/>
            <w:vAlign w:val="center"/>
          </w:tcPr>
          <w:p w14:paraId="7401F345" w14:textId="77777777" w:rsidR="001E284E" w:rsidRDefault="000C7647">
            <w:pPr>
              <w:pStyle w:val="PERCEPTATabelaContedo"/>
            </w:pPr>
            <w:r>
              <w:t>30</w:t>
            </w:r>
          </w:p>
        </w:tc>
        <w:tc>
          <w:tcPr>
            <w:tcW w:w="889" w:type="dxa"/>
            <w:vAlign w:val="center"/>
          </w:tcPr>
          <w:p w14:paraId="09DE8459" w14:textId="77777777" w:rsidR="001E284E" w:rsidRDefault="000C7647">
            <w:pPr>
              <w:pStyle w:val="PERCEPTATabelaContedo"/>
            </w:pPr>
            <w:r>
              <w:t>200</w:t>
            </w:r>
          </w:p>
        </w:tc>
        <w:tc>
          <w:tcPr>
            <w:tcW w:w="889" w:type="dxa"/>
            <w:vAlign w:val="center"/>
          </w:tcPr>
          <w:p w14:paraId="3888127D" w14:textId="77777777" w:rsidR="001E284E" w:rsidRDefault="000C7647">
            <w:pPr>
              <w:pStyle w:val="PERCEPTATabelaContedo"/>
            </w:pPr>
            <w:r>
              <w:t>299</w:t>
            </w:r>
          </w:p>
        </w:tc>
        <w:tc>
          <w:tcPr>
            <w:tcW w:w="889" w:type="dxa"/>
            <w:vAlign w:val="center"/>
          </w:tcPr>
          <w:p w14:paraId="573A1C2D" w14:textId="77777777" w:rsidR="001E284E" w:rsidRDefault="000C7647">
            <w:pPr>
              <w:pStyle w:val="PERCEPTATabelaContedo"/>
            </w:pPr>
            <w:r>
              <w:t>203</w:t>
            </w:r>
          </w:p>
        </w:tc>
      </w:tr>
      <w:tr w:rsidR="001E284E" w14:paraId="4BD6CBCF" w14:textId="77777777">
        <w:trPr>
          <w:jc w:val="center"/>
        </w:trPr>
        <w:tc>
          <w:tcPr>
            <w:tcW w:w="1093" w:type="dxa"/>
            <w:tcBorders>
              <w:bottom w:val="single" w:sz="4" w:space="0" w:color="000000"/>
            </w:tcBorders>
            <w:vAlign w:val="center"/>
          </w:tcPr>
          <w:p w14:paraId="2302609C" w14:textId="77777777" w:rsidR="001E284E" w:rsidRDefault="000C7647">
            <w:pPr>
              <w:pStyle w:val="PERCEPTATabelaContedo"/>
            </w:pPr>
            <w:r>
              <w:t>Row 4</w:t>
            </w:r>
          </w:p>
        </w:tc>
        <w:tc>
          <w:tcPr>
            <w:tcW w:w="831" w:type="dxa"/>
            <w:tcBorders>
              <w:bottom w:val="single" w:sz="4" w:space="0" w:color="000000"/>
            </w:tcBorders>
            <w:vAlign w:val="center"/>
          </w:tcPr>
          <w:p w14:paraId="2D40FF8A" w14:textId="77777777" w:rsidR="001E284E" w:rsidRDefault="000C7647">
            <w:pPr>
              <w:pStyle w:val="PERCEPTATabelaContedo"/>
            </w:pPr>
            <w:r>
              <w:t>0,5</w:t>
            </w:r>
          </w:p>
        </w:tc>
        <w:tc>
          <w:tcPr>
            <w:tcW w:w="889" w:type="dxa"/>
            <w:tcBorders>
              <w:bottom w:val="single" w:sz="4" w:space="0" w:color="000000"/>
            </w:tcBorders>
            <w:vAlign w:val="center"/>
          </w:tcPr>
          <w:p w14:paraId="319813D2" w14:textId="77777777" w:rsidR="001E284E" w:rsidRDefault="000C7647">
            <w:pPr>
              <w:pStyle w:val="PERCEPTATabelaContedo"/>
            </w:pPr>
            <w:r>
              <w:t>22</w:t>
            </w:r>
          </w:p>
        </w:tc>
        <w:tc>
          <w:tcPr>
            <w:tcW w:w="889" w:type="dxa"/>
            <w:tcBorders>
              <w:bottom w:val="single" w:sz="4" w:space="0" w:color="000000"/>
            </w:tcBorders>
            <w:vAlign w:val="center"/>
          </w:tcPr>
          <w:p w14:paraId="323D2C17" w14:textId="77777777" w:rsidR="001E284E" w:rsidRDefault="000C7647">
            <w:pPr>
              <w:pStyle w:val="PERCEPTATabelaContedo"/>
            </w:pPr>
            <w:r>
              <w:t>23</w:t>
            </w:r>
          </w:p>
        </w:tc>
        <w:tc>
          <w:tcPr>
            <w:tcW w:w="889" w:type="dxa"/>
            <w:tcBorders>
              <w:bottom w:val="single" w:sz="4" w:space="0" w:color="000000"/>
            </w:tcBorders>
            <w:vAlign w:val="center"/>
          </w:tcPr>
          <w:p w14:paraId="6FD14F29" w14:textId="77777777" w:rsidR="001E284E" w:rsidRDefault="000C7647">
            <w:pPr>
              <w:pStyle w:val="PERCEPTATabelaContedo"/>
            </w:pPr>
            <w:r>
              <w:t>28</w:t>
            </w:r>
          </w:p>
        </w:tc>
      </w:tr>
      <w:tr w:rsidR="001E284E" w14:paraId="437A9C43" w14:textId="77777777">
        <w:trPr>
          <w:jc w:val="center"/>
        </w:trPr>
        <w:tc>
          <w:tcPr>
            <w:tcW w:w="1093" w:type="dxa"/>
            <w:tcBorders>
              <w:bottom w:val="single" w:sz="4" w:space="0" w:color="000000"/>
            </w:tcBorders>
            <w:vAlign w:val="center"/>
          </w:tcPr>
          <w:p w14:paraId="0A559E0B" w14:textId="77777777" w:rsidR="001E284E" w:rsidRDefault="000C7647">
            <w:pPr>
              <w:pStyle w:val="PERCEPTATabelaContedo"/>
            </w:pPr>
            <w:r>
              <w:t>Total</w:t>
            </w:r>
          </w:p>
        </w:tc>
        <w:tc>
          <w:tcPr>
            <w:tcW w:w="831" w:type="dxa"/>
            <w:tcBorders>
              <w:bottom w:val="single" w:sz="4" w:space="0" w:color="000000"/>
            </w:tcBorders>
            <w:vAlign w:val="center"/>
          </w:tcPr>
          <w:p w14:paraId="119CB74F" w14:textId="77777777" w:rsidR="001E284E" w:rsidRDefault="000C7647">
            <w:pPr>
              <w:pStyle w:val="PERCEPTATabelaContedo"/>
            </w:pPr>
            <w:r>
              <w:t>52,5</w:t>
            </w:r>
          </w:p>
        </w:tc>
        <w:tc>
          <w:tcPr>
            <w:tcW w:w="889" w:type="dxa"/>
            <w:tcBorders>
              <w:bottom w:val="single" w:sz="4" w:space="0" w:color="000000"/>
            </w:tcBorders>
            <w:vAlign w:val="center"/>
          </w:tcPr>
          <w:p w14:paraId="443104BA" w14:textId="77777777" w:rsidR="001E284E" w:rsidRDefault="000C7647">
            <w:pPr>
              <w:pStyle w:val="PERCEPTATabelaContedo"/>
            </w:pPr>
            <w:r>
              <w:t>301</w:t>
            </w:r>
          </w:p>
        </w:tc>
        <w:tc>
          <w:tcPr>
            <w:tcW w:w="889" w:type="dxa"/>
            <w:tcBorders>
              <w:bottom w:val="single" w:sz="4" w:space="0" w:color="000000"/>
            </w:tcBorders>
            <w:vAlign w:val="center"/>
          </w:tcPr>
          <w:p w14:paraId="278F21CC" w14:textId="77777777" w:rsidR="001E284E" w:rsidRDefault="000C7647">
            <w:pPr>
              <w:pStyle w:val="PERCEPTATabelaContedo"/>
            </w:pPr>
            <w:r>
              <w:t>372</w:t>
            </w:r>
          </w:p>
        </w:tc>
        <w:tc>
          <w:tcPr>
            <w:tcW w:w="889" w:type="dxa"/>
            <w:tcBorders>
              <w:bottom w:val="single" w:sz="4" w:space="0" w:color="000000"/>
            </w:tcBorders>
            <w:vAlign w:val="center"/>
          </w:tcPr>
          <w:p w14:paraId="39105ADD" w14:textId="77777777" w:rsidR="001E284E" w:rsidRDefault="000C7647">
            <w:pPr>
              <w:pStyle w:val="PERCEPTATabelaContedo"/>
            </w:pPr>
            <w:r>
              <w:t>589,7</w:t>
            </w:r>
          </w:p>
        </w:tc>
      </w:tr>
    </w:tbl>
    <w:p w14:paraId="51C99739" w14:textId="77777777" w:rsidR="001E284E" w:rsidRPr="008B383C" w:rsidRDefault="000C7647">
      <w:pPr>
        <w:pStyle w:val="PERCEPTAFiguraFonte"/>
        <w:rPr>
          <w:lang w:val="en-US"/>
        </w:rPr>
      </w:pPr>
      <w:r w:rsidRPr="008B383C">
        <w:rPr>
          <w:lang w:val="en-US"/>
        </w:rPr>
        <w:t xml:space="preserve">Note: example of table organization. Other examples can be found in the APA </w:t>
      </w:r>
      <w:r w:rsidRPr="008B383C">
        <w:rPr>
          <w:lang w:val="en-US"/>
        </w:rPr>
        <w:t>standards documentation</w:t>
      </w:r>
    </w:p>
    <w:p w14:paraId="3DBB3A3A" w14:textId="77777777" w:rsidR="001E284E" w:rsidRPr="008B383C" w:rsidRDefault="000C7647">
      <w:pPr>
        <w:pStyle w:val="PERCEPTATtulo3"/>
        <w:rPr>
          <w:lang w:val="en-US"/>
        </w:rPr>
      </w:pPr>
      <w:r w:rsidRPr="008B383C">
        <w:rPr>
          <w:lang w:val="en-US"/>
        </w:rPr>
        <w:t>Quotes</w:t>
      </w:r>
    </w:p>
    <w:p w14:paraId="52B598B6" w14:textId="77777777" w:rsidR="001E284E" w:rsidRPr="008B383C" w:rsidRDefault="000C7647">
      <w:pPr>
        <w:pStyle w:val="PERCEPTACitaoRecuada"/>
        <w:rPr>
          <w:lang w:val="en-US"/>
        </w:rPr>
      </w:pPr>
      <w:r w:rsidRPr="008B383C">
        <w:rPr>
          <w:lang w:val="en-US"/>
        </w:rPr>
        <w:t>Quotations longer than 4 lines should be formatted in 9pt font with a 30mm left indent, in justified text. It is not necessary to use quotation marks in indented quotations. Do not include lines before and after the quotation</w:t>
      </w:r>
      <w:r w:rsidRPr="008B383C">
        <w:rPr>
          <w:lang w:val="en-US"/>
        </w:rPr>
        <w:t xml:space="preserve">, as the paragraph styles already have the necessary spacing. </w:t>
      </w:r>
    </w:p>
    <w:p w14:paraId="1BB06F90" w14:textId="77777777" w:rsidR="001E284E" w:rsidRPr="008B383C" w:rsidRDefault="000C7647">
      <w:pPr>
        <w:pStyle w:val="PERCEPTATtulo3"/>
        <w:rPr>
          <w:lang w:val="en-US"/>
        </w:rPr>
      </w:pPr>
      <w:r w:rsidRPr="008B383C">
        <w:rPr>
          <w:lang w:val="en-US"/>
        </w:rPr>
        <w:t>Verbatim Text</w:t>
      </w:r>
    </w:p>
    <w:p w14:paraId="5AB49AF0" w14:textId="77777777" w:rsidR="001E284E" w:rsidRPr="008B383C" w:rsidRDefault="000C7647">
      <w:pPr>
        <w:pStyle w:val="PERCEPTAVerbatim"/>
        <w:rPr>
          <w:lang w:val="en-US"/>
        </w:rPr>
      </w:pPr>
      <w:r w:rsidRPr="008B383C">
        <w:rPr>
          <w:lang w:val="en-US"/>
        </w:rPr>
        <w:t xml:space="preserve">Interviews, transcripts, or other items should be formatted in 10pt font, italics, justified, with left and right indents of 15 mm. </w:t>
      </w:r>
    </w:p>
    <w:p w14:paraId="5DA8C8CB" w14:textId="77777777" w:rsidR="001E284E" w:rsidRPr="008B383C" w:rsidRDefault="000C7647">
      <w:pPr>
        <w:pStyle w:val="PERCEPTATtulo3"/>
        <w:rPr>
          <w:lang w:val="en-US"/>
        </w:rPr>
      </w:pPr>
      <w:r w:rsidRPr="008B383C">
        <w:rPr>
          <w:lang w:val="en-US"/>
        </w:rPr>
        <w:t>Source Codes</w:t>
      </w:r>
    </w:p>
    <w:p w14:paraId="2F2C0B42" w14:textId="77777777" w:rsidR="001E284E" w:rsidRPr="008B383C" w:rsidRDefault="000C7647">
      <w:pPr>
        <w:pStyle w:val="PERCEPTATextoPrincipal"/>
        <w:rPr>
          <w:lang w:val="en-US"/>
        </w:rPr>
      </w:pPr>
      <w:r w:rsidRPr="008B383C">
        <w:rPr>
          <w:lang w:val="en-US"/>
        </w:rPr>
        <w:t>Source codes or other necessary data should be formatted in 10pt font, monospaced, left-aligned, with a left a</w:t>
      </w:r>
      <w:r w:rsidRPr="008B383C">
        <w:rPr>
          <w:lang w:val="en-US"/>
        </w:rPr>
        <w:t>nd right indent of 15 mm.</w:t>
      </w:r>
    </w:p>
    <w:p w14:paraId="47B8B1F3" w14:textId="77777777" w:rsidR="001E284E" w:rsidRPr="008B383C" w:rsidRDefault="000C7647">
      <w:pPr>
        <w:pStyle w:val="PERCEPTAMonoespacado"/>
        <w:rPr>
          <w:lang w:val="en-US"/>
        </w:rPr>
      </w:pPr>
      <w:r w:rsidRPr="008B383C">
        <w:rPr>
          <w:lang w:val="en-US"/>
        </w:rPr>
        <w:t>age = 20</w:t>
      </w:r>
    </w:p>
    <w:p w14:paraId="138FA25A" w14:textId="77777777" w:rsidR="001E284E" w:rsidRPr="008B383C" w:rsidRDefault="000C7647">
      <w:pPr>
        <w:pStyle w:val="PERCEPTAMonoespacado"/>
        <w:rPr>
          <w:lang w:val="en-US"/>
        </w:rPr>
      </w:pPr>
      <w:r w:rsidRPr="008B383C">
        <w:rPr>
          <w:lang w:val="en-US"/>
        </w:rPr>
        <w:t>if age &gt;= 18:</w:t>
      </w:r>
    </w:p>
    <w:p w14:paraId="08541FD4" w14:textId="77777777" w:rsidR="001E284E" w:rsidRPr="008B383C" w:rsidRDefault="000C7647">
      <w:pPr>
        <w:pStyle w:val="PERCEPTAMonoespacado"/>
        <w:rPr>
          <w:lang w:val="en-US"/>
        </w:rPr>
      </w:pPr>
      <w:r w:rsidRPr="008B383C">
        <w:rPr>
          <w:lang w:val="en-US"/>
        </w:rPr>
        <w:t xml:space="preserve">    </w:t>
      </w:r>
      <w:proofErr w:type="gramStart"/>
      <w:r w:rsidRPr="008B383C">
        <w:rPr>
          <w:lang w:val="en-US"/>
        </w:rPr>
        <w:t>print(</w:t>
      </w:r>
      <w:proofErr w:type="gramEnd"/>
      <w:r w:rsidRPr="008B383C">
        <w:rPr>
          <w:lang w:val="en-US"/>
        </w:rPr>
        <w:t>"You are an adult.")</w:t>
      </w:r>
    </w:p>
    <w:p w14:paraId="1E55C649" w14:textId="77777777" w:rsidR="001E284E" w:rsidRPr="008B383C" w:rsidRDefault="000C7647">
      <w:pPr>
        <w:pStyle w:val="PERCEPTAMonoespacado"/>
        <w:rPr>
          <w:lang w:val="en-US"/>
        </w:rPr>
      </w:pPr>
      <w:r w:rsidRPr="008B383C">
        <w:rPr>
          <w:lang w:val="en-US"/>
        </w:rPr>
        <w:t>else:</w:t>
      </w:r>
    </w:p>
    <w:p w14:paraId="5BA48FD2" w14:textId="77777777" w:rsidR="001E284E" w:rsidRPr="008B383C" w:rsidRDefault="000C7647">
      <w:pPr>
        <w:pStyle w:val="PERCEPTAMonoespacado"/>
        <w:rPr>
          <w:lang w:val="en-US"/>
        </w:rPr>
      </w:pPr>
      <w:r w:rsidRPr="008B383C">
        <w:rPr>
          <w:lang w:val="en-US"/>
        </w:rPr>
        <w:t xml:space="preserve">    </w:t>
      </w:r>
      <w:proofErr w:type="gramStart"/>
      <w:r w:rsidRPr="008B383C">
        <w:rPr>
          <w:lang w:val="en-US"/>
        </w:rPr>
        <w:t>print(</w:t>
      </w:r>
      <w:proofErr w:type="gramEnd"/>
      <w:r w:rsidRPr="008B383C">
        <w:rPr>
          <w:lang w:val="en-US"/>
        </w:rPr>
        <w:t>"You are a minor.")</w:t>
      </w:r>
    </w:p>
    <w:p w14:paraId="532E590F" w14:textId="77777777" w:rsidR="001E284E" w:rsidRDefault="000C7647">
      <w:pPr>
        <w:pStyle w:val="PERCEPTATtulo3"/>
      </w:pPr>
      <w:r>
        <w:t>Lists</w:t>
      </w:r>
    </w:p>
    <w:p w14:paraId="24D23F61" w14:textId="77777777" w:rsidR="008B383C" w:rsidRDefault="000C7647">
      <w:pPr>
        <w:pStyle w:val="PERCEPTATextoPrincipal"/>
        <w:numPr>
          <w:ilvl w:val="0"/>
          <w:numId w:val="1"/>
        </w:numPr>
        <w:rPr>
          <w:lang w:val="en-US"/>
        </w:rPr>
      </w:pPr>
      <w:r w:rsidRPr="008B383C">
        <w:rPr>
          <w:lang w:val="en-US"/>
        </w:rPr>
        <w:lastRenderedPageBreak/>
        <w:t>To insert lists, use the list tool in your text editor;</w:t>
      </w:r>
    </w:p>
    <w:p w14:paraId="1BFB37B4" w14:textId="39419A89" w:rsidR="001E284E" w:rsidRPr="008B383C" w:rsidRDefault="008B383C">
      <w:pPr>
        <w:pStyle w:val="PERCEPTATextoPrincipal"/>
        <w:numPr>
          <w:ilvl w:val="0"/>
          <w:numId w:val="1"/>
        </w:numPr>
        <w:rPr>
          <w:lang w:val="en-US"/>
        </w:rPr>
      </w:pPr>
      <w:r w:rsidRPr="008B383C">
        <w:rPr>
          <w:lang w:val="en-US"/>
        </w:rPr>
        <w:t xml:space="preserve"> </w:t>
      </w:r>
      <w:r w:rsidR="000C7647" w:rsidRPr="008B383C">
        <w:rPr>
          <w:lang w:val="en-US"/>
        </w:rPr>
        <w:t xml:space="preserve">Do not insert lists manually, especially </w:t>
      </w:r>
      <w:r w:rsidR="000C7647" w:rsidRPr="008B383C">
        <w:rPr>
          <w:lang w:val="en-US"/>
        </w:rPr>
        <w:t>numbered lists such as 1), 2), or a), b).</w:t>
      </w:r>
    </w:p>
    <w:p w14:paraId="0F94B32F" w14:textId="77777777" w:rsidR="001E284E" w:rsidRPr="008B383C" w:rsidRDefault="000C7647">
      <w:pPr>
        <w:pStyle w:val="PERCEPTATextoPrincipal"/>
        <w:numPr>
          <w:ilvl w:val="0"/>
          <w:numId w:val="1"/>
        </w:numPr>
        <w:rPr>
          <w:lang w:val="en-US"/>
        </w:rPr>
      </w:pPr>
      <w:r w:rsidRPr="008B383C">
        <w:rPr>
          <w:lang w:val="en-US"/>
        </w:rPr>
        <w:t>All text editors have options for ordered and unordered lists.</w:t>
      </w:r>
    </w:p>
    <w:p w14:paraId="56AACDCA" w14:textId="77777777" w:rsidR="001E284E" w:rsidRPr="008B383C" w:rsidRDefault="000C7647">
      <w:pPr>
        <w:pStyle w:val="PERCEPTATtulo1"/>
        <w:rPr>
          <w:lang w:val="en-US"/>
        </w:rPr>
      </w:pPr>
      <w:r w:rsidRPr="008B383C">
        <w:rPr>
          <w:lang w:val="en-US"/>
        </w:rPr>
        <w:t>Final Thoughts</w:t>
      </w:r>
    </w:p>
    <w:p w14:paraId="71A5B5AA" w14:textId="77777777" w:rsidR="001E284E" w:rsidRPr="008B383C" w:rsidRDefault="000C7647">
      <w:pPr>
        <w:pStyle w:val="PERCEPTATextoPrincipal"/>
        <w:rPr>
          <w:lang w:val="en-US"/>
        </w:rPr>
      </w:pPr>
      <w:r w:rsidRPr="008B383C">
        <w:rPr>
          <w:lang w:val="en-US"/>
        </w:rPr>
        <w:t xml:space="preserve">This template has been adapted for LibreOffice and MS Word from the design created by Prof. Dr. Marcos Nogueira (UFRJ) especially for </w:t>
      </w:r>
      <w:proofErr w:type="spellStart"/>
      <w:r w:rsidRPr="008B383C">
        <w:rPr>
          <w:lang w:val="en-US"/>
        </w:rPr>
        <w:t>Pe</w:t>
      </w:r>
      <w:r w:rsidRPr="008B383C">
        <w:rPr>
          <w:lang w:val="en-US"/>
        </w:rPr>
        <w:t>rcepta</w:t>
      </w:r>
      <w:proofErr w:type="spellEnd"/>
      <w:r w:rsidRPr="008B383C">
        <w:rPr>
          <w:lang w:val="en-US"/>
        </w:rPr>
        <w:t xml:space="preserve"> Journal. We kindly request that the design not be copied for purposes other than publication in </w:t>
      </w:r>
      <w:proofErr w:type="spellStart"/>
      <w:r w:rsidRPr="008B383C">
        <w:rPr>
          <w:lang w:val="en-US"/>
        </w:rPr>
        <w:t>Percepta</w:t>
      </w:r>
      <w:proofErr w:type="spellEnd"/>
      <w:r w:rsidRPr="008B383C">
        <w:rPr>
          <w:lang w:val="en-US"/>
        </w:rPr>
        <w:t xml:space="preserve"> Journal. </w:t>
      </w:r>
    </w:p>
    <w:p w14:paraId="7D37418D" w14:textId="77777777" w:rsidR="001E284E" w:rsidRPr="008B383C" w:rsidRDefault="000C7647">
      <w:pPr>
        <w:pStyle w:val="PERCEPTATextoPrincipal"/>
        <w:rPr>
          <w:lang w:val="en-US"/>
        </w:rPr>
      </w:pPr>
      <w:r w:rsidRPr="008B383C">
        <w:rPr>
          <w:lang w:val="en-US"/>
        </w:rPr>
        <w:t>Once again, we request that you use the formatting styles to edit your text. Do not make changes using the font and size selection box</w:t>
      </w:r>
      <w:r w:rsidRPr="008B383C">
        <w:rPr>
          <w:lang w:val="en-US"/>
        </w:rPr>
        <w:t>es. Different formats that you deem necessary can be discussed with the editing team after the article has been approved. In such cases, when preparing the manuscript to be submitted for evaluation, choose the most appropriate style available. DO NOT MODIF</w:t>
      </w:r>
      <w:r w:rsidRPr="008B383C">
        <w:rPr>
          <w:lang w:val="en-US"/>
        </w:rPr>
        <w:t>Y THE EXISTING STYLES.</w:t>
      </w:r>
    </w:p>
    <w:p w14:paraId="4BDAB5BC" w14:textId="77777777" w:rsidR="001E284E" w:rsidRPr="008B383C" w:rsidRDefault="000C7647">
      <w:pPr>
        <w:pStyle w:val="PERCEPTATextoPrincipal"/>
        <w:rPr>
          <w:lang w:val="en-US"/>
        </w:rPr>
      </w:pPr>
      <w:r w:rsidRPr="008B383C">
        <w:rPr>
          <w:lang w:val="en-US"/>
        </w:rPr>
        <w:t>Bibliographic references must comply with APA 7th edition (2021) standards and are formatted in 10pt font with 10mm tabulation from the second line and 4pt spacing between each entry. Do not add &lt;ENTER&gt; spaces between references. Bib</w:t>
      </w:r>
      <w:r w:rsidRPr="008B383C">
        <w:rPr>
          <w:lang w:val="en-US"/>
        </w:rPr>
        <w:t>liographic references with links must contain hyperlink formatting for URLs that are working. We suggest using specialized applications to generate bibliographic references correctly.</w:t>
      </w:r>
    </w:p>
    <w:p w14:paraId="207ABC59" w14:textId="77777777" w:rsidR="001E284E" w:rsidRPr="008B383C" w:rsidRDefault="000C7647">
      <w:pPr>
        <w:pStyle w:val="PERCEPTAAgradecimentosTtulo"/>
        <w:rPr>
          <w:lang w:val="en-US"/>
        </w:rPr>
      </w:pPr>
      <w:r w:rsidRPr="008B383C">
        <w:rPr>
          <w:lang w:val="en-US"/>
        </w:rPr>
        <w:t>Acknowledgments</w:t>
      </w:r>
    </w:p>
    <w:p w14:paraId="1F986E03" w14:textId="77777777" w:rsidR="001E284E" w:rsidRPr="008B383C" w:rsidRDefault="000C7647">
      <w:pPr>
        <w:pStyle w:val="PERCEPTATextoPrincipal"/>
        <w:rPr>
          <w:lang w:val="en-US"/>
        </w:rPr>
      </w:pPr>
      <w:r w:rsidRPr="008B383C">
        <w:rPr>
          <w:lang w:val="en-US"/>
        </w:rPr>
        <w:t>Include acknowledgments when necessary, preserving the a</w:t>
      </w:r>
      <w:r w:rsidRPr="008B383C">
        <w:rPr>
          <w:lang w:val="en-US"/>
        </w:rPr>
        <w:t>nonymity of the submission. Additions are accepted and expected after the article has been approved for publication.</w:t>
      </w:r>
    </w:p>
    <w:p w14:paraId="35C12E1A" w14:textId="77777777" w:rsidR="001E284E" w:rsidRPr="008B383C" w:rsidRDefault="000C7647">
      <w:pPr>
        <w:pStyle w:val="PERCEPTARefernciasTtulo"/>
        <w:rPr>
          <w:lang w:val="en-US"/>
        </w:rPr>
      </w:pPr>
      <w:r w:rsidRPr="008B383C">
        <w:rPr>
          <w:lang w:val="en-US"/>
        </w:rPr>
        <w:t>References</w:t>
      </w:r>
    </w:p>
    <w:p w14:paraId="4F125A16" w14:textId="77777777" w:rsidR="001E284E" w:rsidRPr="008B383C" w:rsidRDefault="000C7647">
      <w:pPr>
        <w:pStyle w:val="PERCEPTAReferncias"/>
        <w:rPr>
          <w:lang w:val="en-US"/>
        </w:rPr>
      </w:pPr>
      <w:r w:rsidRPr="008B383C">
        <w:rPr>
          <w:lang w:val="en-US"/>
        </w:rPr>
        <w:t xml:space="preserve">Deutsch, D. (Org.). (2013). </w:t>
      </w:r>
      <w:r w:rsidRPr="008B383C">
        <w:rPr>
          <w:i/>
          <w:iCs/>
          <w:lang w:val="en-US"/>
        </w:rPr>
        <w:t xml:space="preserve">The Psychology of Music. </w:t>
      </w:r>
      <w:r w:rsidRPr="008B383C">
        <w:rPr>
          <w:lang w:val="en-US"/>
        </w:rPr>
        <w:t xml:space="preserve">Elsevier. </w:t>
      </w:r>
      <w:hyperlink r:id="rId16">
        <w:r w:rsidRPr="008B383C">
          <w:rPr>
            <w:rStyle w:val="Hyperlink"/>
            <w:lang w:val="en-US"/>
          </w:rPr>
          <w:t>https://doi.org/10.1016/B978-0-12-381460-9.00021-3</w:t>
        </w:r>
      </w:hyperlink>
    </w:p>
    <w:p w14:paraId="0E16D224" w14:textId="77777777" w:rsidR="001E284E" w:rsidRPr="008B383C" w:rsidRDefault="000C7647">
      <w:pPr>
        <w:pStyle w:val="PERCEPTAReferncias"/>
        <w:rPr>
          <w:lang w:val="en-US"/>
        </w:rPr>
      </w:pPr>
      <w:r w:rsidRPr="008B383C">
        <w:rPr>
          <w:lang w:val="en-US"/>
        </w:rPr>
        <w:t xml:space="preserve">Gibson, J. J. (1966). </w:t>
      </w:r>
      <w:r w:rsidRPr="008B383C">
        <w:rPr>
          <w:i/>
          <w:iCs/>
          <w:lang w:val="en-US"/>
        </w:rPr>
        <w:t>The Senses Considered as Perceptual Systems</w:t>
      </w:r>
      <w:r w:rsidRPr="008B383C">
        <w:rPr>
          <w:lang w:val="en-US"/>
        </w:rPr>
        <w:t>. George Allen &amp; Unwin LTD.</w:t>
      </w:r>
    </w:p>
    <w:p w14:paraId="1C8861E2" w14:textId="77777777" w:rsidR="001E284E" w:rsidRPr="008B383C" w:rsidRDefault="000C7647">
      <w:pPr>
        <w:pStyle w:val="PERCEPTAReferncias"/>
        <w:rPr>
          <w:lang w:val="en-US"/>
        </w:rPr>
      </w:pPr>
      <w:proofErr w:type="spellStart"/>
      <w:r w:rsidRPr="008B383C">
        <w:rPr>
          <w:lang w:val="en-US"/>
        </w:rPr>
        <w:t>Newen</w:t>
      </w:r>
      <w:proofErr w:type="spellEnd"/>
      <w:r w:rsidRPr="008B383C">
        <w:rPr>
          <w:lang w:val="en-US"/>
        </w:rPr>
        <w:t xml:space="preserve">, A., Bruin, L. D., &amp; Gallagher, S. (Org.). (2018). </w:t>
      </w:r>
      <w:r w:rsidRPr="008B383C">
        <w:rPr>
          <w:i/>
          <w:iCs/>
          <w:lang w:val="en-US"/>
        </w:rPr>
        <w:t>The Oxford Handbook of 4E Cognition</w:t>
      </w:r>
      <w:r w:rsidRPr="008B383C">
        <w:rPr>
          <w:lang w:val="en-US"/>
        </w:rPr>
        <w:t>. Oxford Univer</w:t>
      </w:r>
      <w:r w:rsidRPr="008B383C">
        <w:rPr>
          <w:lang w:val="en-US"/>
        </w:rPr>
        <w:t>sity Press.</w:t>
      </w:r>
    </w:p>
    <w:p w14:paraId="1EB226E7" w14:textId="77777777" w:rsidR="008B383C" w:rsidRDefault="000C7647">
      <w:pPr>
        <w:pStyle w:val="PERCEPTAReferncias"/>
        <w:rPr>
          <w:lang w:val="en-US"/>
        </w:rPr>
      </w:pPr>
      <w:r w:rsidRPr="008B383C">
        <w:rPr>
          <w:lang w:val="en-US"/>
        </w:rPr>
        <w:t xml:space="preserve">Van der </w:t>
      </w:r>
      <w:proofErr w:type="spellStart"/>
      <w:r w:rsidRPr="008B383C">
        <w:rPr>
          <w:lang w:val="en-US"/>
        </w:rPr>
        <w:t>Schyff</w:t>
      </w:r>
      <w:proofErr w:type="spellEnd"/>
      <w:r w:rsidRPr="008B383C">
        <w:rPr>
          <w:lang w:val="en-US"/>
        </w:rPr>
        <w:t xml:space="preserve">, D. (2019). Improvisation, Enaction, and Self-Assessment. </w:t>
      </w:r>
      <w:proofErr w:type="spellStart"/>
      <w:r w:rsidRPr="008B383C">
        <w:rPr>
          <w:lang w:val="en-US"/>
        </w:rPr>
        <w:t>Em</w:t>
      </w:r>
      <w:proofErr w:type="spellEnd"/>
      <w:r w:rsidRPr="008B383C">
        <w:rPr>
          <w:lang w:val="en-US"/>
        </w:rPr>
        <w:t xml:space="preserve"> D. J. Elliott, M. Silverman, &amp; G. E. McPherson (Org.), </w:t>
      </w:r>
      <w:r w:rsidRPr="008B383C">
        <w:rPr>
          <w:i/>
          <w:iCs/>
          <w:lang w:val="en-US"/>
        </w:rPr>
        <w:t xml:space="preserve">The Oxford Handbook of Philosophical and Qualitative Assessment in Music Education </w:t>
      </w:r>
      <w:r w:rsidRPr="008B383C">
        <w:rPr>
          <w:lang w:val="en-US"/>
        </w:rPr>
        <w:lastRenderedPageBreak/>
        <w:t>(p.</w:t>
      </w:r>
      <w:r w:rsidRPr="008B383C">
        <w:rPr>
          <w:lang w:val="en-US"/>
        </w:rPr>
        <w:t xml:space="preserve"> 317–345). Oxford University Press. </w:t>
      </w:r>
      <w:hyperlink r:id="rId17">
        <w:r w:rsidRPr="008B383C">
          <w:rPr>
            <w:rStyle w:val="Hyperlink"/>
            <w:lang w:val="en-US"/>
          </w:rPr>
          <w:t>https://doi.org/10.1093/oxfordhb/9780190265182.013.15</w:t>
        </w:r>
      </w:hyperlink>
    </w:p>
    <w:p w14:paraId="5B250B59" w14:textId="25D2AFE2" w:rsidR="001E284E" w:rsidRPr="008B383C" w:rsidRDefault="000C7647">
      <w:pPr>
        <w:pStyle w:val="PERCEPTAReferncias"/>
        <w:rPr>
          <w:lang w:val="en-US"/>
        </w:rPr>
      </w:pPr>
      <w:r w:rsidRPr="008B383C">
        <w:rPr>
          <w:lang w:val="en-US"/>
        </w:rPr>
        <w:t xml:space="preserve">Van Gelder, T. (1998). </w:t>
      </w:r>
      <w:r w:rsidRPr="008B383C">
        <w:rPr>
          <w:i/>
          <w:iCs/>
          <w:lang w:val="en-US"/>
        </w:rPr>
        <w:t>The dynamical hypothesis in cognitive science. Behavioral and Brain Sc</w:t>
      </w:r>
      <w:r w:rsidRPr="008B383C">
        <w:rPr>
          <w:i/>
          <w:iCs/>
          <w:lang w:val="en-US"/>
        </w:rPr>
        <w:t>iences</w:t>
      </w:r>
      <w:r w:rsidRPr="008B383C">
        <w:rPr>
          <w:lang w:val="en-US"/>
        </w:rPr>
        <w:t xml:space="preserve">, 21(5), 615–628. </w:t>
      </w:r>
      <w:hyperlink r:id="rId18">
        <w:r w:rsidRPr="008B383C">
          <w:rPr>
            <w:rStyle w:val="Hyperlink"/>
            <w:lang w:val="en-US"/>
          </w:rPr>
          <w:t>https://doi.org/10.1017/S0140525X98001733</w:t>
        </w:r>
      </w:hyperlink>
    </w:p>
    <w:p w14:paraId="3731468D" w14:textId="77777777" w:rsidR="001E284E" w:rsidRDefault="000C7647">
      <w:pPr>
        <w:pStyle w:val="PERCEPTAReferncias"/>
      </w:pPr>
      <w:r w:rsidRPr="008B383C">
        <w:rPr>
          <w:lang w:val="en-US"/>
        </w:rPr>
        <w:t xml:space="preserve">Varela, F. J., Thompson, E. T., &amp; Rosch, E. (2017). </w:t>
      </w:r>
      <w:r w:rsidRPr="008B383C">
        <w:rPr>
          <w:i/>
          <w:iCs/>
          <w:lang w:val="en-US"/>
        </w:rPr>
        <w:t>The Embodied Mind: Cognitive Science and Human Experience</w:t>
      </w:r>
      <w:r w:rsidRPr="008B383C">
        <w:rPr>
          <w:lang w:val="en-US"/>
        </w:rPr>
        <w:t xml:space="preserve">—Revised Edition. </w:t>
      </w:r>
      <w:r>
        <w:t>MI</w:t>
      </w:r>
      <w:r>
        <w:t>T Press.</w:t>
      </w:r>
    </w:p>
    <w:sectPr w:rsidR="001E284E" w:rsidSect="008B383C">
      <w:headerReference w:type="even" r:id="rId19"/>
      <w:headerReference w:type="default" r:id="rId20"/>
      <w:footerReference w:type="even" r:id="rId21"/>
      <w:footerReference w:type="default" r:id="rId22"/>
      <w:headerReference w:type="first" r:id="rId23"/>
      <w:footerReference w:type="first" r:id="rId24"/>
      <w:pgSz w:w="11906" w:h="16838" w:code="9"/>
      <w:pgMar w:top="2070" w:right="1956" w:bottom="1729" w:left="3033" w:header="1503" w:footer="1162"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389CF" w14:textId="77777777" w:rsidR="000C7647" w:rsidRDefault="000C7647">
      <w:r>
        <w:separator/>
      </w:r>
    </w:p>
  </w:endnote>
  <w:endnote w:type="continuationSeparator" w:id="0">
    <w:p w14:paraId="6EE9AF72" w14:textId="77777777" w:rsidR="000C7647" w:rsidRDefault="000C7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default"/>
  </w:font>
  <w:font w:name="Liberation Serif">
    <w:altName w:val="Times New Roman"/>
    <w:charset w:val="01"/>
    <w:family w:val="roman"/>
    <w:pitch w:val="variable"/>
  </w:font>
  <w:font w:name="Noto Serif CJK SC">
    <w:altName w:val="Cambria"/>
    <w:panose1 w:val="00000000000000000000"/>
    <w:charset w:val="00"/>
    <w:family w:val="roman"/>
    <w:notTrueType/>
    <w:pitch w:val="default"/>
  </w:font>
  <w:font w:name="Noto Sans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Palatino">
    <w:altName w:val="Palatino Linotype"/>
    <w:charset w:val="01"/>
    <w:family w:val="roman"/>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ADF9" w14:textId="77777777" w:rsidR="001E284E" w:rsidRDefault="000C7647">
    <w:pPr>
      <w:pStyle w:val="PERCEPTALinhadeAprovao"/>
    </w:pPr>
    <w:r>
      <w:rPr>
        <w:i/>
        <w:iCs/>
      </w:rPr>
      <w:t xml:space="preserve">Recebido </w:t>
    </w:r>
    <w:r>
      <w:rPr>
        <w:i/>
        <w:iCs/>
      </w:rPr>
      <w:t>em xx de xxxxxx de XXXX; aceito em XX de xxxxx de XXXX.</w:t>
    </w:r>
    <w:r>
      <w:br/>
    </w:r>
    <w:r>
      <w:t>https://doi.org/10.34018/2318-891X.XXeAAAXXX</w:t>
    </w:r>
    <w:r>
      <w:rPr>
        <w:noProof/>
      </w:rPr>
      <mc:AlternateContent>
        <mc:Choice Requires="wps">
          <w:drawing>
            <wp:anchor distT="144145" distB="0" distL="0" distR="0" simplePos="0" relativeHeight="251658240" behindDoc="0" locked="0" layoutInCell="1" allowOverlap="1" wp14:anchorId="6C4E0024" wp14:editId="076844B1">
              <wp:simplePos x="0" y="0"/>
              <wp:positionH relativeFrom="column">
                <wp:align>right</wp:align>
              </wp:positionH>
              <wp:positionV relativeFrom="line">
                <wp:align>bottom</wp:align>
              </wp:positionV>
              <wp:extent cx="913130" cy="275590"/>
              <wp:effectExtent l="0" t="0" r="0" b="0"/>
              <wp:wrapSquare wrapText="right"/>
              <wp:docPr id="3" name="Quadro1"/>
              <wp:cNvGraphicFramePr/>
              <a:graphic xmlns:a="http://schemas.openxmlformats.org/drawingml/2006/main">
                <a:graphicData uri="http://schemas.microsoft.com/office/word/2010/wordprocessingShape">
                  <wps:wsp>
                    <wps:cNvSpPr txBox="1"/>
                    <wps:spPr>
                      <a:xfrm>
                        <a:off x="0" y="0"/>
                        <a:ext cx="913130" cy="275590"/>
                      </a:xfrm>
                      <a:prstGeom prst="rect">
                        <a:avLst/>
                      </a:prstGeom>
                      <a:solidFill>
                        <a:srgbClr val="FFFFFF"/>
                      </a:solidFill>
                    </wps:spPr>
                    <wps:txbx>
                      <w:txbxContent>
                        <w:p w14:paraId="229E066A" w14:textId="77777777" w:rsidR="001E284E" w:rsidRDefault="001E284E">
                          <w:pPr>
                            <w:pStyle w:val="FrameContents"/>
                            <w:rPr>
                              <w:rFonts w:ascii="Palatino" w:hAnsi="Palatino"/>
                              <w:sz w:val="10"/>
                              <w:szCs w:val="10"/>
                            </w:rPr>
                          </w:pPr>
                        </w:p>
                        <w:p w14:paraId="2368D020" w14:textId="77777777" w:rsidR="001E284E" w:rsidRDefault="000C7647">
                          <w:pPr>
                            <w:pStyle w:val="FrameContents"/>
                            <w:jc w:val="right"/>
                            <w:rPr>
                              <w:rFonts w:ascii="Palatino" w:hAnsi="Palatino"/>
                              <w:sz w:val="8"/>
                              <w:szCs w:val="8"/>
                            </w:rPr>
                          </w:pPr>
                          <w:r>
                            <w:rPr>
                              <w:rFonts w:ascii="Palatino" w:hAnsi="Palatino"/>
                              <w:sz w:val="8"/>
                              <w:szCs w:val="8"/>
                            </w:rPr>
                            <w:t>Este texto está sob licença CC BY de</w:t>
                          </w:r>
                          <w:r>
                            <w:rPr>
                              <w:rFonts w:ascii="Palatino" w:hAnsi="Palatino"/>
                              <w:sz w:val="8"/>
                              <w:szCs w:val="8"/>
                            </w:rPr>
                            <w:br/>
                            <w:t>Atribuição 4.0 International</w:t>
                          </w:r>
                        </w:p>
                      </w:txbxContent>
                    </wps:txbx>
                    <wps:bodyPr lIns="53975" tIns="53975" rIns="53975" bIns="53975" anchor="t">
                      <a:noAutofit/>
                    </wps:bodyPr>
                  </wps:wsp>
                </a:graphicData>
              </a:graphic>
            </wp:anchor>
          </w:drawing>
        </mc:Choice>
        <mc:Fallback>
          <w:pict>
            <v:shapetype w14:anchorId="6C4E0024" id="_x0000_t202" coordsize="21600,21600" o:spt="202" path="m,l,21600r21600,l21600,xe">
              <v:stroke joinstyle="miter"/>
              <v:path gradientshapeok="t" o:connecttype="rect"/>
            </v:shapetype>
            <v:shape id="Quadro1" o:spid="_x0000_s1026" type="#_x0000_t202" style="position:absolute;left:0;text-align:left;margin-left:20.7pt;margin-top:0;width:71.9pt;height:21.7pt;z-index:251658240;visibility:visible;mso-wrap-style:square;mso-wrap-distance-left:0;mso-wrap-distance-top:11.35pt;mso-wrap-distance-right:0;mso-wrap-distance-bottom:0;mso-position-horizontal:right;mso-position-horizontal-relative:text;mso-position-vertical:bottom;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" stroked="f">
              <v:textbox inset="4.25pt,4.25pt,4.25pt,4.25pt">
                <w:txbxContent>
                  <w:p w14:paraId="229E066A" w14:textId="77777777" w:rsidR="001E284E" w:rsidRDefault="001E284E">
                    <w:pPr>
                      <w:pStyle w:val="FrameContents"/>
                      <w:rPr>
                        <w:rFonts w:ascii="Palatino" w:hAnsi="Palatino"/>
                        <w:sz w:val="10"/>
                        <w:szCs w:val="10"/>
                      </w:rPr>
                    </w:pPr>
                  </w:p>
                  <w:p w14:paraId="2368D020" w14:textId="77777777" w:rsidR="001E284E" w:rsidRDefault="000C7647">
                    <w:pPr>
                      <w:pStyle w:val="FrameContents"/>
                      <w:jc w:val="right"/>
                      <w:rPr>
                        <w:rFonts w:ascii="Palatino" w:hAnsi="Palatino"/>
                        <w:sz w:val="8"/>
                        <w:szCs w:val="8"/>
                      </w:rPr>
                    </w:pPr>
                    <w:r>
                      <w:rPr>
                        <w:rFonts w:ascii="Palatino" w:hAnsi="Palatino"/>
                        <w:sz w:val="8"/>
                        <w:szCs w:val="8"/>
                      </w:rPr>
                      <w:t>Este texto está sob licença CC BY de</w:t>
                    </w:r>
                    <w:r>
                      <w:rPr>
                        <w:rFonts w:ascii="Palatino" w:hAnsi="Palatino"/>
                        <w:sz w:val="8"/>
                        <w:szCs w:val="8"/>
                      </w:rPr>
                      <w:br/>
                      <w:t>Atribuição 4.0 International</w:t>
                    </w:r>
                  </w:p>
                </w:txbxContent>
              </v:textbox>
              <w10:wrap type="square" side="right" anchory="li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EE1F9" w14:textId="77777777" w:rsidR="001E284E" w:rsidRDefault="000C7647">
    <w:pPr>
      <w:pStyle w:val="PERCEPTALinhadeAprovao"/>
    </w:pPr>
    <w:r>
      <w:rPr>
        <w:i/>
        <w:iCs/>
      </w:rPr>
      <w:t xml:space="preserve">Recebido </w:t>
    </w:r>
    <w:r>
      <w:rPr>
        <w:i/>
        <w:iCs/>
      </w:rPr>
      <w:t>em xx de xxxxxx de XXXX; aceito em XX de xxxxx de XXXX.</w:t>
    </w:r>
    <w:r>
      <w:br/>
    </w:r>
    <w:r>
      <w:t>https://doi.org/10.34018/2318-891X.XXeAAAXXX</w:t>
    </w:r>
    <w:r>
      <w:rPr>
        <w:noProof/>
      </w:rPr>
      <mc:AlternateContent>
        <mc:Choice Requires="wps">
          <w:drawing>
            <wp:anchor distT="144145" distB="0" distL="0" distR="0" simplePos="0" relativeHeight="5" behindDoc="0" locked="0" layoutInCell="0" allowOverlap="1" wp14:anchorId="461FE516" wp14:editId="50A44BF7">
              <wp:simplePos x="0" y="0"/>
              <wp:positionH relativeFrom="column">
                <wp:align>right</wp:align>
              </wp:positionH>
              <wp:positionV relativeFrom="line">
                <wp:align>bottom</wp:align>
              </wp:positionV>
              <wp:extent cx="913130" cy="289560"/>
              <wp:effectExtent l="0" t="0" r="0" b="0"/>
              <wp:wrapSquare wrapText="right"/>
              <wp:docPr id="4" name="Quadro4"/>
              <wp:cNvGraphicFramePr/>
              <a:graphic xmlns:a="http://schemas.openxmlformats.org/drawingml/2006/main">
                <a:graphicData uri="http://schemas.microsoft.com/office/word/2010/wordprocessingShape">
                  <wps:wsp>
                    <wps:cNvSpPr txBox="1"/>
                    <wps:spPr>
                      <a:xfrm>
                        <a:off x="0" y="0"/>
                        <a:ext cx="913130" cy="289560"/>
                      </a:xfrm>
                      <a:prstGeom prst="rect">
                        <a:avLst/>
                      </a:prstGeom>
                      <a:solidFill>
                        <a:srgbClr val="FFFFFF"/>
                      </a:solidFill>
                    </wps:spPr>
                    <wps:txbx>
                      <w:txbxContent>
                        <w:p w14:paraId="695A7C05" w14:textId="77777777" w:rsidR="001E284E" w:rsidRDefault="001E284E">
                          <w:pPr>
                            <w:pStyle w:val="FrameContents"/>
                            <w:rPr>
                              <w:rFonts w:ascii="Palatino" w:hAnsi="Palatino"/>
                              <w:sz w:val="10"/>
                              <w:szCs w:val="10"/>
                            </w:rPr>
                          </w:pPr>
                        </w:p>
                        <w:p w14:paraId="4F54B05F" w14:textId="77777777" w:rsidR="001E284E" w:rsidRDefault="000C7647">
                          <w:pPr>
                            <w:pStyle w:val="FrameContents"/>
                            <w:jc w:val="right"/>
                            <w:rPr>
                              <w:rFonts w:ascii="Palatino" w:hAnsi="Palatino"/>
                              <w:sz w:val="8"/>
                              <w:szCs w:val="8"/>
                            </w:rPr>
                          </w:pPr>
                          <w:r>
                            <w:rPr>
                              <w:rFonts w:ascii="Palatino" w:hAnsi="Palatino"/>
                              <w:sz w:val="8"/>
                              <w:szCs w:val="8"/>
                            </w:rPr>
                            <w:t xml:space="preserve">Este </w:t>
                          </w:r>
                          <w:r>
                            <w:rPr>
                              <w:rFonts w:ascii="Palatino" w:hAnsi="Palatino"/>
                              <w:sz w:val="8"/>
                              <w:szCs w:val="8"/>
                            </w:rPr>
                            <w:t>texto está sob licença CC BY de</w:t>
                          </w:r>
                          <w:r>
                            <w:rPr>
                              <w:rFonts w:ascii="Palatino" w:hAnsi="Palatino"/>
                              <w:sz w:val="8"/>
                              <w:szCs w:val="8"/>
                            </w:rPr>
                            <w:br/>
                            <w:t>Atribuição 4.0 International</w:t>
                          </w:r>
                        </w:p>
                      </w:txbxContent>
                    </wps:txbx>
                    <wps:bodyPr lIns="53975" tIns="53975" rIns="53975" bIns="53975" anchor="t">
                      <a:noAutofit/>
                    </wps:bodyPr>
                  </wps:wsp>
                </a:graphicData>
              </a:graphic>
            </wp:anchor>
          </w:drawing>
        </mc:Choice>
        <mc:Fallback>
          <w:pict>
            <v:shapetype w14:anchorId="461FE516" id="_x0000_t202" coordsize="21600,21600" o:spt="202" path="m,l,21600r21600,l21600,xe">
              <v:stroke joinstyle="miter"/>
              <v:path gradientshapeok="t" o:connecttype="rect"/>
            </v:shapetype>
            <v:shape id="Quadro4" o:spid="_x0000_s1027" type="#_x0000_t202" style="position:absolute;left:0;text-align:left;margin-left:20.7pt;margin-top:0;width:71.9pt;height:22.8pt;z-index:5;visibility:visible;mso-wrap-style:square;mso-wrap-distance-left:0;mso-wrap-distance-top:11.35pt;mso-wrap-distance-right:0;mso-wrap-distance-bottom:0;mso-position-horizontal:right;mso-position-horizontal-relative:text;mso-position-vertical:bottom;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" o:allowincell="f" stroked="f">
              <v:textbox inset="4.25pt,4.25pt,4.25pt,4.25pt">
                <w:txbxContent>
                  <w:p w14:paraId="695A7C05" w14:textId="77777777" w:rsidR="001E284E" w:rsidRDefault="001E284E">
                    <w:pPr>
                      <w:pStyle w:val="FrameContents"/>
                      <w:rPr>
                        <w:rFonts w:ascii="Palatino" w:hAnsi="Palatino"/>
                        <w:sz w:val="10"/>
                        <w:szCs w:val="10"/>
                      </w:rPr>
                    </w:pPr>
                  </w:p>
                  <w:p w14:paraId="4F54B05F" w14:textId="77777777" w:rsidR="001E284E" w:rsidRDefault="000C7647">
                    <w:pPr>
                      <w:pStyle w:val="FrameContents"/>
                      <w:jc w:val="right"/>
                      <w:rPr>
                        <w:rFonts w:ascii="Palatino" w:hAnsi="Palatino"/>
                        <w:sz w:val="8"/>
                        <w:szCs w:val="8"/>
                      </w:rPr>
                    </w:pPr>
                    <w:r>
                      <w:rPr>
                        <w:rFonts w:ascii="Palatino" w:hAnsi="Palatino"/>
                        <w:sz w:val="8"/>
                        <w:szCs w:val="8"/>
                      </w:rPr>
                      <w:t xml:space="preserve">Este </w:t>
                    </w:r>
                    <w:r>
                      <w:rPr>
                        <w:rFonts w:ascii="Palatino" w:hAnsi="Palatino"/>
                        <w:sz w:val="8"/>
                        <w:szCs w:val="8"/>
                      </w:rPr>
                      <w:t>texto está sob licença CC BY de</w:t>
                    </w:r>
                    <w:r>
                      <w:rPr>
                        <w:rFonts w:ascii="Palatino" w:hAnsi="Palatino"/>
                        <w:sz w:val="8"/>
                        <w:szCs w:val="8"/>
                      </w:rPr>
                      <w:br/>
                      <w:t>Atribuição 4.0 International</w:t>
                    </w:r>
                  </w:p>
                </w:txbxContent>
              </v:textbox>
              <w10:wrap type="square" side="right" anchory="lin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72E58" w14:textId="77777777" w:rsidR="001E284E" w:rsidRDefault="000C7647">
    <w:pPr>
      <w:pStyle w:val="PERCEPTARodapPginaEsquerda"/>
    </w:pPr>
    <w:r>
      <w:rPr>
        <w:i/>
        <w:iCs/>
      </w:rPr>
      <w:t xml:space="preserve">Percepta </w:t>
    </w:r>
    <w:r>
      <w:rPr>
        <w:i/>
        <w:iCs/>
      </w:rPr>
      <w:t>– Revista de Cognição Mus</w:t>
    </w:r>
    <w:r>
      <w:rPr>
        <w:i/>
        <w:iCs/>
      </w:rPr>
      <w:t>ical, VV,</w:t>
    </w:r>
    <w:r>
      <w:t xml:space="preserve"> e0AAXXX. Curitiba, 2025</w:t>
    </w:r>
  </w:p>
  <w:p w14:paraId="7529B52A" w14:textId="77777777" w:rsidR="001E284E" w:rsidRDefault="000C7647">
    <w:pPr>
      <w:pStyle w:val="PERCEPTARodapPginaEsquerda"/>
    </w:pPr>
    <w:r>
      <w:t>Associação Brasileira de Cognição e Artes Musicais – ABCM</w:t>
    </w:r>
  </w:p>
  <w:p w14:paraId="5C180C3C" w14:textId="77777777" w:rsidR="001E284E" w:rsidRDefault="000C7647">
    <w:pPr>
      <w:pStyle w:val="PERCEPTANmerodePginaEsquerda"/>
    </w:pPr>
    <w:r>
      <w:fldChar w:fldCharType="begin"/>
    </w:r>
    <w:r>
      <w:instrText xml:space="preserve"> PAGE </w:instrText>
    </w:r>
    <w:r>
      <w:fldChar w:fldCharType="separate"/>
    </w:r>
    <w:r>
      <w:t>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35DA" w14:textId="77777777" w:rsidR="001E284E" w:rsidRDefault="000C7647" w:rsidP="008B383C">
    <w:pPr>
      <w:pStyle w:val="PERCEPTARodapPginaDireita"/>
    </w:pPr>
    <w:r>
      <w:t>Percepta – Revista de Cognição Musical, VV,</w:t>
    </w:r>
    <w:r>
      <w:t xml:space="preserve"> e0AAXXX. Curitiba, 2025</w:t>
    </w:r>
  </w:p>
  <w:p w14:paraId="2FBEB94C" w14:textId="77777777" w:rsidR="001E284E" w:rsidRDefault="000C7647" w:rsidP="008B383C">
    <w:pPr>
      <w:pStyle w:val="PERCEPTARodapPginaDireita"/>
    </w:pPr>
    <w:r>
      <w:t>Associação Brasileira de Cognição e Artes Musicais - ABCM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29652" w14:textId="77777777" w:rsidR="001E284E" w:rsidRDefault="000C7647">
    <w:pPr>
      <w:pStyle w:val="PERCEPTARodapPginaEsquerda"/>
    </w:pPr>
    <w:r>
      <w:rPr>
        <w:i/>
        <w:iCs/>
      </w:rPr>
      <w:t xml:space="preserve">Percepta </w:t>
    </w:r>
    <w:r>
      <w:rPr>
        <w:i/>
        <w:iCs/>
      </w:rPr>
      <w:t>– Revista de Cognição Musical, VV,</w:t>
    </w:r>
    <w:r>
      <w:t xml:space="preserve"> e0AAXXX. Curitiba, 2025</w:t>
    </w:r>
  </w:p>
  <w:p w14:paraId="799D793D" w14:textId="77777777" w:rsidR="001E284E" w:rsidRDefault="000C7647">
    <w:pPr>
      <w:pStyle w:val="PERCEPTARodapPginaEsquerda"/>
    </w:pPr>
    <w:r>
      <w:t>Associação Brasileira de Cognição e Artes Musicais – ABCM</w:t>
    </w:r>
  </w:p>
  <w:bookmarkStart w:id="0" w:name="PageNumWizard_FOOTER_Página_esquerda2"/>
  <w:p w14:paraId="294114DE" w14:textId="77777777" w:rsidR="001E284E" w:rsidRDefault="000C7647">
    <w:pPr>
      <w:pStyle w:val="PERCEPTANmerodePginaEsquerda"/>
    </w:pPr>
    <w:r>
      <w:fldChar w:fldCharType="begin"/>
    </w:r>
    <w:r>
      <w:instrText xml:space="preserve"> PAGE </w:instrText>
    </w:r>
    <w:r>
      <w:fldChar w:fldCharType="separate"/>
    </w:r>
    <w:r>
      <w:t>6</w:t>
    </w:r>
    <w:r>
      <w:fldChar w:fldCharType="end"/>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7569C" w14:textId="77777777" w:rsidR="000C7647" w:rsidRDefault="000C7647">
      <w:pPr>
        <w:rPr>
          <w:sz w:val="12"/>
        </w:rPr>
      </w:pPr>
      <w:r>
        <w:separator/>
      </w:r>
    </w:p>
  </w:footnote>
  <w:footnote w:type="continuationSeparator" w:id="0">
    <w:p w14:paraId="6F7CF9AC" w14:textId="77777777" w:rsidR="000C7647" w:rsidRDefault="000C7647">
      <w:pPr>
        <w:rPr>
          <w:sz w:val="12"/>
        </w:rPr>
      </w:pPr>
      <w:r>
        <w:continuationSeparator/>
      </w:r>
    </w:p>
  </w:footnote>
  <w:footnote w:id="1">
    <w:p w14:paraId="4A032DCD" w14:textId="77777777" w:rsidR="001E284E" w:rsidRPr="008B383C" w:rsidRDefault="000C7647">
      <w:pPr>
        <w:pStyle w:val="PERCEPTAInstituioAutor"/>
        <w:rPr>
          <w:lang w:val="en-US"/>
        </w:rPr>
      </w:pPr>
      <w:r>
        <w:rPr>
          <w:rStyle w:val="FootnoteCharacters"/>
        </w:rPr>
        <w:footnoteRef/>
      </w:r>
      <w:r w:rsidRPr="008B383C">
        <w:rPr>
          <w:lang w:val="en-US"/>
        </w:rPr>
        <w:tab/>
        <w:t>Full name of the institution – ACRONYM – City, State</w:t>
      </w:r>
      <w:r w:rsidRPr="008B383C">
        <w:rPr>
          <w:lang w:val="en-US"/>
        </w:rPr>
        <w:br/>
        <w:t xml:space="preserve">E-mail: </w:t>
      </w:r>
      <w:hyperlink r:id="rId1">
        <w:r w:rsidRPr="008B383C">
          <w:rPr>
            <w:rStyle w:val="Hyperlink"/>
            <w:lang w:val="en-US"/>
          </w:rPr>
          <w:t>nome@site.com</w:t>
        </w:r>
      </w:hyperlink>
      <w:r w:rsidRPr="008B383C">
        <w:rPr>
          <w:lang w:val="en-US"/>
        </w:rPr>
        <w:br/>
        <w:t>https://orcid.org/0000-0000-0000-0000</w:t>
      </w:r>
    </w:p>
  </w:footnote>
  <w:footnote w:id="2">
    <w:p w14:paraId="770100F7" w14:textId="77777777" w:rsidR="001E284E" w:rsidRPr="008B383C" w:rsidRDefault="000C7647">
      <w:pPr>
        <w:pStyle w:val="PERCEPTAInstituioAutor"/>
        <w:rPr>
          <w:lang w:val="en-US"/>
        </w:rPr>
      </w:pPr>
      <w:r>
        <w:rPr>
          <w:rStyle w:val="FootnoteCharacters"/>
        </w:rPr>
        <w:footnoteRef/>
      </w:r>
      <w:r w:rsidRPr="008B383C">
        <w:rPr>
          <w:lang w:val="en-US"/>
        </w:rPr>
        <w:tab/>
        <w:t>Full name of the institution – ACRONYM – City, State</w:t>
      </w:r>
      <w:r w:rsidRPr="008B383C">
        <w:rPr>
          <w:lang w:val="en-US"/>
        </w:rPr>
        <w:br/>
        <w:t xml:space="preserve">E-mail: </w:t>
      </w:r>
      <w:hyperlink r:id="rId2">
        <w:r w:rsidRPr="008B383C">
          <w:rPr>
            <w:rStyle w:val="Hyperlink"/>
            <w:lang w:val="en-US"/>
          </w:rPr>
          <w:t>nome@site.com</w:t>
        </w:r>
      </w:hyperlink>
      <w:r w:rsidRPr="008B383C">
        <w:rPr>
          <w:lang w:val="en-US"/>
        </w:rPr>
        <w:br/>
        <w:t>https://orcid.org/0000-0000-0000-0000</w:t>
      </w:r>
    </w:p>
  </w:footnote>
  <w:footnote w:id="3">
    <w:p w14:paraId="7C8EE85B" w14:textId="77777777" w:rsidR="001E284E" w:rsidRPr="008B383C" w:rsidRDefault="000C7647">
      <w:pPr>
        <w:pStyle w:val="PERCEPTAInstituioAutor"/>
        <w:rPr>
          <w:lang w:val="en-US"/>
        </w:rPr>
      </w:pPr>
      <w:r>
        <w:rPr>
          <w:rStyle w:val="FootnoteCharacters"/>
        </w:rPr>
        <w:footnoteRef/>
      </w:r>
      <w:r w:rsidRPr="008B383C">
        <w:rPr>
          <w:lang w:val="en-US"/>
        </w:rPr>
        <w:tab/>
        <w:t>Full name of the institution – ACRONYM – City, State</w:t>
      </w:r>
      <w:r w:rsidRPr="008B383C">
        <w:rPr>
          <w:lang w:val="en-US"/>
        </w:rPr>
        <w:br/>
        <w:t xml:space="preserve">E-mail: </w:t>
      </w:r>
      <w:hyperlink r:id="rId3">
        <w:r w:rsidRPr="008B383C">
          <w:rPr>
            <w:rStyle w:val="Hyperlink"/>
            <w:lang w:val="en-US"/>
          </w:rPr>
          <w:t>nome@site.com</w:t>
        </w:r>
      </w:hyperlink>
      <w:r w:rsidRPr="008B383C">
        <w:rPr>
          <w:lang w:val="en-US"/>
        </w:rPr>
        <w:br/>
        <w:t>https://orcid.org/0000-0000-0000-0000</w:t>
      </w:r>
    </w:p>
  </w:footnote>
  <w:footnote w:id="4">
    <w:p w14:paraId="1174E92B" w14:textId="77777777" w:rsidR="001E284E" w:rsidRPr="008B383C" w:rsidRDefault="000C7647">
      <w:pPr>
        <w:pStyle w:val="PERCEPTANotadeRodap"/>
        <w:rPr>
          <w:lang w:val="en-US"/>
        </w:rPr>
      </w:pPr>
      <w:r>
        <w:rPr>
          <w:rStyle w:val="FootnoteCharacters"/>
        </w:rPr>
        <w:footnoteRef/>
      </w:r>
      <w:hyperlink r:id="rId4">
        <w:r w:rsidRPr="008B383C">
          <w:rPr>
            <w:rStyle w:val="Hyperlink"/>
            <w:lang w:val="en-US"/>
          </w:rPr>
          <w:tab/>
          <w:t>https://apastyle.apa.org/style-grammar-guidelines/tables-figures/tables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FC9A" w14:textId="77777777" w:rsidR="001E284E" w:rsidRDefault="001E284E">
    <w:pPr>
      <w:pStyle w:val="Header"/>
      <w:pBdr>
        <w:bottom w:val="single" w:sz="2" w:space="17" w:color="000000"/>
      </w:pBdr>
      <w:spacing w:line="264" w:lineRule="auto"/>
      <w:jc w:val="right"/>
      <w:rPr>
        <w:i/>
        <w:iCs/>
      </w:rPr>
    </w:pPr>
  </w:p>
  <w:p w14:paraId="0A329C54" w14:textId="77777777" w:rsidR="001E284E" w:rsidRDefault="001E284E">
    <w:pPr>
      <w:pStyle w:val="Header"/>
      <w:pBdr>
        <w:bottom w:val="single" w:sz="2" w:space="17" w:color="000000"/>
      </w:pBdr>
      <w:spacing w:line="264" w:lineRule="auto"/>
      <w:jc w:val="right"/>
      <w:rPr>
        <w:i/>
        <w:iCs/>
      </w:rPr>
    </w:pPr>
  </w:p>
  <w:p w14:paraId="52A40A12" w14:textId="77777777" w:rsidR="001E284E" w:rsidRDefault="000C7647">
    <w:pPr>
      <w:pStyle w:val="Header"/>
      <w:pBdr>
        <w:bottom w:val="single" w:sz="2" w:space="26" w:color="000000"/>
      </w:pBdr>
      <w:spacing w:line="264" w:lineRule="auto"/>
      <w:jc w:val="right"/>
      <w:rPr>
        <w:rFonts w:ascii="Palatino" w:hAnsi="Palatino"/>
        <w:sz w:val="18"/>
        <w:szCs w:val="18"/>
      </w:rPr>
    </w:pPr>
    <w:r>
      <w:rPr>
        <w:rFonts w:ascii="Palatino" w:hAnsi="Palatino"/>
        <w:i/>
        <w:iCs/>
        <w:sz w:val="18"/>
        <w:szCs w:val="18"/>
      </w:rPr>
      <w:t>Percepta</w:t>
    </w:r>
    <w:r>
      <w:rPr>
        <w:rFonts w:ascii="Palatino" w:hAnsi="Palatino"/>
        <w:sz w:val="18"/>
        <w:szCs w:val="18"/>
      </w:rPr>
      <w:t>, XX, eAAAXXX</w:t>
    </w:r>
  </w:p>
  <w:p w14:paraId="7A234048" w14:textId="77777777" w:rsidR="001E284E" w:rsidRDefault="000C7647">
    <w:pPr>
      <w:pStyle w:val="Header"/>
      <w:keepNext/>
      <w:pBdr>
        <w:bottom w:val="single" w:sz="2" w:space="26" w:color="000000"/>
      </w:pBdr>
      <w:spacing w:line="264" w:lineRule="auto"/>
      <w:jc w:val="right"/>
      <w:rPr>
        <w:rFonts w:ascii="Palatino" w:hAnsi="Palatino"/>
        <w:sz w:val="18"/>
        <w:szCs w:val="18"/>
      </w:rPr>
    </w:pPr>
    <w:r>
      <w:rPr>
        <w:rFonts w:ascii="Palatino" w:hAnsi="Palatino"/>
        <w:sz w:val="18"/>
        <w:szCs w:val="18"/>
      </w:rPr>
      <w:t>ISSN 2318-891X</w:t>
    </w:r>
  </w:p>
  <w:p w14:paraId="35661201" w14:textId="77777777" w:rsidR="001E284E" w:rsidRDefault="000C7647">
    <w:pPr>
      <w:pStyle w:val="Header"/>
      <w:pBdr>
        <w:bottom w:val="single" w:sz="2" w:space="26" w:color="000000"/>
      </w:pBdr>
      <w:spacing w:line="264" w:lineRule="auto"/>
      <w:jc w:val="right"/>
    </w:pPr>
    <w:hyperlink r:id="rId1">
      <w:r>
        <w:rPr>
          <w:rStyle w:val="Hyperlink"/>
          <w:rFonts w:ascii="Palatino" w:hAnsi="Palatino"/>
          <w:sz w:val="18"/>
          <w:szCs w:val="18"/>
        </w:rPr>
        <w:t>https://www.abcogmus.com/journals</w:t>
      </w:r>
    </w:hyperlink>
  </w:p>
  <w:p w14:paraId="27CD6FFB" w14:textId="77777777" w:rsidR="001E284E" w:rsidRDefault="000C7647">
    <w:pPr>
      <w:pStyle w:val="Header"/>
      <w:pBdr>
        <w:bottom w:val="single" w:sz="2" w:space="26" w:color="000000"/>
      </w:pBdr>
      <w:spacing w:line="264" w:lineRule="auto"/>
      <w:jc w:val="right"/>
      <w:rPr>
        <w:rFonts w:ascii="Palatino" w:hAnsi="Palatino"/>
        <w:sz w:val="18"/>
        <w:szCs w:val="18"/>
      </w:rPr>
    </w:pPr>
    <w:r>
      <w:rPr>
        <w:rFonts w:ascii="Palatino" w:hAnsi="Palatino"/>
        <w:sz w:val="18"/>
        <w:szCs w:val="18"/>
      </w:rPr>
      <w:t>©2025 dos autores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69C02" w14:textId="77777777" w:rsidR="001E284E" w:rsidRDefault="001E284E" w:rsidP="008B383C">
    <w:pPr>
      <w:pStyle w:val="Header"/>
      <w:spacing w:line="264" w:lineRule="auto"/>
      <w:jc w:val="right"/>
      <w:rPr>
        <w:i/>
        <w:iCs/>
      </w:rPr>
    </w:pPr>
  </w:p>
  <w:p w14:paraId="4FAB9DE4" w14:textId="77777777" w:rsidR="001E284E" w:rsidRDefault="001E284E" w:rsidP="008B383C">
    <w:pPr>
      <w:pStyle w:val="Header"/>
      <w:spacing w:line="264" w:lineRule="auto"/>
      <w:jc w:val="right"/>
      <w:rPr>
        <w:i/>
        <w:iCs/>
      </w:rPr>
    </w:pPr>
  </w:p>
  <w:p w14:paraId="05D51145" w14:textId="77777777" w:rsidR="001E284E" w:rsidRDefault="000C7647">
    <w:pPr>
      <w:pStyle w:val="Header"/>
      <w:pBdr>
        <w:bottom w:val="single" w:sz="2" w:space="26" w:color="000000"/>
      </w:pBdr>
      <w:spacing w:line="264" w:lineRule="auto"/>
      <w:jc w:val="right"/>
      <w:rPr>
        <w:rFonts w:ascii="Palatino" w:hAnsi="Palatino"/>
        <w:sz w:val="18"/>
        <w:szCs w:val="18"/>
      </w:rPr>
    </w:pPr>
    <w:r>
      <w:rPr>
        <w:rFonts w:ascii="Palatino" w:hAnsi="Palatino"/>
        <w:i/>
        <w:iCs/>
        <w:sz w:val="18"/>
        <w:szCs w:val="18"/>
      </w:rPr>
      <w:t>Percepta</w:t>
    </w:r>
    <w:r>
      <w:rPr>
        <w:rFonts w:ascii="Palatino" w:hAnsi="Palatino"/>
        <w:sz w:val="18"/>
        <w:szCs w:val="18"/>
      </w:rPr>
      <w:t>, XX, eAAAXXX</w:t>
    </w:r>
  </w:p>
  <w:p w14:paraId="5A043B96" w14:textId="77777777" w:rsidR="001E284E" w:rsidRDefault="000C7647">
    <w:pPr>
      <w:pStyle w:val="Header"/>
      <w:keepNext/>
      <w:pBdr>
        <w:bottom w:val="single" w:sz="2" w:space="26" w:color="000000"/>
      </w:pBdr>
      <w:spacing w:line="264" w:lineRule="auto"/>
      <w:jc w:val="right"/>
      <w:rPr>
        <w:rFonts w:ascii="Palatino" w:hAnsi="Palatino"/>
        <w:sz w:val="18"/>
        <w:szCs w:val="18"/>
      </w:rPr>
    </w:pPr>
    <w:r>
      <w:rPr>
        <w:rFonts w:ascii="Palatino" w:hAnsi="Palatino"/>
        <w:sz w:val="18"/>
        <w:szCs w:val="18"/>
      </w:rPr>
      <w:t>ISSN 2318-891X</w:t>
    </w:r>
  </w:p>
  <w:p w14:paraId="6F6EDA2F" w14:textId="77777777" w:rsidR="001E284E" w:rsidRDefault="000C7647">
    <w:pPr>
      <w:pStyle w:val="Header"/>
      <w:pBdr>
        <w:bottom w:val="single" w:sz="2" w:space="26" w:color="000000"/>
      </w:pBdr>
      <w:spacing w:line="264" w:lineRule="auto"/>
      <w:jc w:val="right"/>
    </w:pPr>
    <w:hyperlink r:id="rId1">
      <w:r>
        <w:rPr>
          <w:rStyle w:val="Hyperlink"/>
          <w:rFonts w:ascii="Palatino" w:hAnsi="Palatino"/>
          <w:sz w:val="18"/>
          <w:szCs w:val="18"/>
        </w:rPr>
        <w:t>https://www.abcogmus.com/journals</w:t>
      </w:r>
    </w:hyperlink>
  </w:p>
  <w:p w14:paraId="0AB51E1C" w14:textId="77777777" w:rsidR="001E284E" w:rsidRDefault="000C7647">
    <w:pPr>
      <w:pStyle w:val="Header"/>
      <w:pBdr>
        <w:bottom w:val="single" w:sz="2" w:space="26" w:color="000000"/>
      </w:pBdr>
      <w:spacing w:line="264" w:lineRule="auto"/>
      <w:jc w:val="right"/>
      <w:rPr>
        <w:rFonts w:ascii="Palatino" w:hAnsi="Palatino"/>
        <w:sz w:val="18"/>
        <w:szCs w:val="18"/>
      </w:rPr>
    </w:pPr>
    <w:r>
      <w:rPr>
        <w:rFonts w:ascii="Palatino" w:hAnsi="Palatino"/>
        <w:sz w:val="18"/>
        <w:szCs w:val="18"/>
      </w:rPr>
      <w:t>©2025 dos autores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13D6F" w14:textId="77777777" w:rsidR="001E284E" w:rsidRDefault="000C7647">
    <w:pPr>
      <w:pStyle w:val="PERCEPTACabealhoAutor"/>
    </w:pPr>
    <w:r>
      <w:t>A. B. Da Silva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720BA" w14:textId="4A2B4398" w:rsidR="001E284E" w:rsidRDefault="008B383C" w:rsidP="008B383C">
    <w:pPr>
      <w:pStyle w:val="PERCEPTACabealhoTtulo"/>
    </w:pPr>
    <w:r>
      <w:t>Paper Title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75D87" w14:textId="77777777" w:rsidR="001E284E" w:rsidRDefault="000C7647">
    <w:pPr>
      <w:pStyle w:val="PERCEPTACabealhoAutor"/>
    </w:pPr>
    <w:r>
      <w:t xml:space="preserve">A. </w:t>
    </w:r>
    <w:r>
      <w:t>B. Da Silva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03890"/>
    <w:multiLevelType w:val="multilevel"/>
    <w:tmpl w:val="35C89E68"/>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320C4238"/>
    <w:multiLevelType w:val="multilevel"/>
    <w:tmpl w:val="52DC45E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mirrorMargins/>
  <w:proofState w:spelling="clean" w:grammar="clean"/>
  <w:defaultTabStop w:val="709"/>
  <w:autoHyphenation/>
  <w:hyphenationZone w:val="0"/>
  <w:evenAndOddHeaders/>
  <w:characterSpacingControl w:val="doNotCompress"/>
  <w:hdrShapeDefaults>
    <o:shapedefaults v:ext="edit" spidmax="2049"/>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8B383C"/>
    <w:rsid w:val="000C7647"/>
    <w:rsid w:val="001E284E"/>
    <w:rsid w:val="008B38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EE7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Noto Sans Devanagari"/>
        <w:kern w:val="2"/>
        <w:sz w:val="24"/>
        <w:szCs w:val="24"/>
        <w:lang w:val="pt-BR"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character" w:customStyle="1" w:styleId="FootnoteCharacters">
    <w:name w:val="Footnote Characters"/>
    <w:qFormat/>
  </w:style>
  <w:style w:type="character" w:styleId="FootnoteReference">
    <w:name w:val="footnote reference"/>
    <w:rPr>
      <w:vertAlign w:val="superscript"/>
    </w:rPr>
  </w:style>
  <w:style w:type="character" w:customStyle="1" w:styleId="EndnoteCharacters">
    <w:name w:val="Endnote Characters"/>
    <w:qFormat/>
  </w:style>
  <w:style w:type="character" w:styleId="EndnoteReference">
    <w:name w:val="endnote reference"/>
    <w:rPr>
      <w:vertAlign w:val="superscript"/>
    </w:rPr>
  </w:style>
  <w:style w:type="character" w:styleId="FollowedHyperlink">
    <w:name w:val="FollowedHyperlink"/>
    <w:rPr>
      <w:color w:val="800000"/>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HeaderandFooter"/>
  </w:style>
  <w:style w:type="paragraph" w:styleId="Footer">
    <w:name w:val="footer"/>
    <w:basedOn w:val="HeaderandFooter"/>
  </w:style>
  <w:style w:type="paragraph" w:customStyle="1" w:styleId="PERCEPTANmerodePginaEsquerda">
    <w:name w:val="PERCEPTA Número de Página Esquerda"/>
    <w:qFormat/>
    <w:rPr>
      <w:rFonts w:ascii="Palatino" w:hAnsi="Palatino"/>
    </w:rPr>
  </w:style>
  <w:style w:type="paragraph" w:customStyle="1" w:styleId="FrameContents">
    <w:name w:val="Frame Contents"/>
    <w:basedOn w:val="Normal"/>
    <w:qFormat/>
  </w:style>
  <w:style w:type="paragraph" w:customStyle="1" w:styleId="PERCEPTACabealhoAutor">
    <w:name w:val="PERCEPTA Cabeçalho Autor"/>
    <w:qFormat/>
    <w:pPr>
      <w:pBdr>
        <w:bottom w:val="single" w:sz="2" w:space="1" w:color="000000"/>
      </w:pBdr>
      <w:jc w:val="right"/>
    </w:pPr>
    <w:rPr>
      <w:rFonts w:ascii="Palatino" w:hAnsi="Palatino"/>
      <w:smallCaps/>
      <w:sz w:val="16"/>
    </w:rPr>
  </w:style>
  <w:style w:type="paragraph" w:customStyle="1" w:styleId="PERCEPTACabealhoTtulo">
    <w:name w:val="PERCEPTA Cabeçalho Título"/>
    <w:qFormat/>
    <w:pPr>
      <w:pBdr>
        <w:bottom w:val="single" w:sz="2" w:space="1" w:color="000000"/>
      </w:pBdr>
    </w:pPr>
    <w:rPr>
      <w:rFonts w:ascii="Palatino" w:hAnsi="Palatino"/>
      <w:smallCaps/>
      <w:sz w:val="16"/>
    </w:rPr>
  </w:style>
  <w:style w:type="paragraph" w:customStyle="1" w:styleId="PERCEPTARodapPginaEsquerda">
    <w:name w:val="PERCEPTA Rodapé Página Esquerda"/>
    <w:qFormat/>
    <w:pPr>
      <w:spacing w:before="159"/>
      <w:contextualSpacing/>
      <w:jc w:val="right"/>
    </w:pPr>
    <w:rPr>
      <w:rFonts w:ascii="Palatino" w:hAnsi="Palatino"/>
      <w:sz w:val="16"/>
    </w:rPr>
  </w:style>
  <w:style w:type="paragraph" w:customStyle="1" w:styleId="PERCEPTATextoPrincipal">
    <w:name w:val="PERCEPTA Texto Principal"/>
    <w:qFormat/>
    <w:pPr>
      <w:spacing w:before="79" w:after="238" w:line="280" w:lineRule="exact"/>
      <w:ind w:firstLine="363"/>
      <w:contextualSpacing/>
      <w:jc w:val="both"/>
    </w:pPr>
    <w:rPr>
      <w:rFonts w:ascii="Palatino" w:hAnsi="Palatino"/>
    </w:rPr>
  </w:style>
  <w:style w:type="paragraph" w:customStyle="1" w:styleId="PERCEPTAPalavras-ChaveKeywords">
    <w:name w:val="PERCEPTA Palavras-Chave Keywords"/>
    <w:next w:val="PERCEPTATextoPrincipal"/>
    <w:qFormat/>
    <w:pPr>
      <w:spacing w:after="79" w:line="283" w:lineRule="exact"/>
      <w:ind w:left="850"/>
      <w:jc w:val="both"/>
    </w:pPr>
    <w:rPr>
      <w:rFonts w:ascii="Palatino" w:hAnsi="Palatino"/>
      <w:sz w:val="16"/>
    </w:rPr>
  </w:style>
  <w:style w:type="paragraph" w:customStyle="1" w:styleId="PERCEPTAResumoAbstractTexto">
    <w:name w:val="PERCEPTA Resumo Abstract Texto"/>
    <w:next w:val="PERCEPTAPalavras-ChaveKeywords"/>
    <w:qFormat/>
    <w:pPr>
      <w:spacing w:before="40" w:after="79"/>
      <w:ind w:left="850"/>
      <w:jc w:val="both"/>
    </w:pPr>
    <w:rPr>
      <w:rFonts w:ascii="Palatino" w:hAnsi="Palatino"/>
      <w:sz w:val="16"/>
    </w:rPr>
  </w:style>
  <w:style w:type="paragraph" w:customStyle="1" w:styleId="PERCEPTAResumoAbstractTtulo">
    <w:name w:val="PERCEPTA Resumo Abstract Título"/>
    <w:next w:val="PERCEPTAResumoAbstractTexto"/>
    <w:qFormat/>
    <w:pPr>
      <w:spacing w:line="283" w:lineRule="exact"/>
      <w:ind w:left="850"/>
    </w:pPr>
    <w:rPr>
      <w:rFonts w:ascii="Palatino" w:hAnsi="Palatino"/>
      <w:b/>
      <w:sz w:val="18"/>
    </w:rPr>
  </w:style>
  <w:style w:type="paragraph" w:customStyle="1" w:styleId="PERCEPTAAutor">
    <w:name w:val="PERCEPTA Autor"/>
    <w:next w:val="PERCEPTAResumoAbstractTtulo"/>
    <w:qFormat/>
    <w:pPr>
      <w:spacing w:before="239" w:after="239"/>
      <w:jc w:val="center"/>
    </w:pPr>
    <w:rPr>
      <w:rFonts w:ascii="Palatino" w:hAnsi="Palatino"/>
      <w:smallCaps/>
    </w:rPr>
  </w:style>
  <w:style w:type="paragraph" w:customStyle="1" w:styleId="PERCEPTASubttuloPrincipal">
    <w:name w:val="PERCEPTA Subtítulo Principal"/>
    <w:next w:val="PERCEPTAAutor"/>
    <w:qFormat/>
    <w:pPr>
      <w:jc w:val="center"/>
    </w:pPr>
    <w:rPr>
      <w:rFonts w:ascii="Palatino" w:hAnsi="Palatino"/>
      <w:b/>
      <w:sz w:val="32"/>
    </w:rPr>
  </w:style>
  <w:style w:type="paragraph" w:customStyle="1" w:styleId="PERCEPTATtuloPrincipal">
    <w:name w:val="PERCEPTA Título Principal"/>
    <w:next w:val="PERCEPTASubttuloPrincipal"/>
    <w:qFormat/>
    <w:pPr>
      <w:spacing w:before="119" w:after="119"/>
      <w:jc w:val="center"/>
    </w:pPr>
    <w:rPr>
      <w:rFonts w:ascii="Palatino" w:hAnsi="Palatino"/>
      <w:b/>
      <w:sz w:val="40"/>
    </w:rPr>
  </w:style>
  <w:style w:type="paragraph" w:customStyle="1" w:styleId="PERCEPTATtuloPrincipalSegundaLingua">
    <w:name w:val="PERCEPTA Tìtulo Principal Segunda Lingua"/>
    <w:next w:val="PERCEPTAResumoAbstractTtulo"/>
    <w:qFormat/>
    <w:pPr>
      <w:spacing w:before="193" w:after="198"/>
      <w:ind w:left="850"/>
    </w:pPr>
    <w:rPr>
      <w:rFonts w:ascii="Palatino" w:hAnsi="Palatino"/>
      <w:b/>
      <w:sz w:val="20"/>
    </w:rPr>
  </w:style>
  <w:style w:type="paragraph" w:styleId="FootnoteText">
    <w:name w:val="footnote text"/>
    <w:basedOn w:val="Normal"/>
    <w:pPr>
      <w:suppressLineNumbers/>
      <w:ind w:left="340" w:hanging="340"/>
    </w:pPr>
    <w:rPr>
      <w:sz w:val="20"/>
      <w:szCs w:val="20"/>
    </w:rPr>
  </w:style>
  <w:style w:type="paragraph" w:customStyle="1" w:styleId="PERCEPTAInstituioAutor">
    <w:name w:val="PERCEPTA Instituição Autor"/>
    <w:next w:val="PERCEPTATextoPrincipal"/>
    <w:qFormat/>
    <w:pPr>
      <w:tabs>
        <w:tab w:val="left" w:pos="566"/>
      </w:tabs>
      <w:spacing w:before="159"/>
      <w:ind w:left="283" w:hanging="283"/>
    </w:pPr>
    <w:rPr>
      <w:rFonts w:ascii="Palatino" w:hAnsi="Palatino"/>
      <w:sz w:val="16"/>
    </w:rPr>
  </w:style>
  <w:style w:type="paragraph" w:customStyle="1" w:styleId="PERCEPTALinhadeAprovao">
    <w:name w:val="PERCEPTA Linha de Aprovação"/>
    <w:next w:val="PERCEPTATextoPrincipal"/>
    <w:qFormat/>
    <w:pPr>
      <w:spacing w:before="283"/>
      <w:ind w:left="283"/>
    </w:pPr>
    <w:rPr>
      <w:rFonts w:ascii="Palatino" w:hAnsi="Palatino"/>
      <w:sz w:val="16"/>
    </w:rPr>
  </w:style>
  <w:style w:type="paragraph" w:customStyle="1" w:styleId="PERCEPTARodapPginaDireita">
    <w:name w:val="PERCEPTA Rodapé Página Direita"/>
    <w:qFormat/>
    <w:pPr>
      <w:spacing w:before="159"/>
      <w:contextualSpacing/>
    </w:pPr>
    <w:rPr>
      <w:rFonts w:ascii="Palatino" w:hAnsi="Palatino"/>
      <w:sz w:val="16"/>
    </w:rPr>
  </w:style>
  <w:style w:type="paragraph" w:customStyle="1" w:styleId="PERCEPTANmrodePginaDireita">
    <w:name w:val="PERCEPTA Númro de Página Direita"/>
    <w:qFormat/>
    <w:pPr>
      <w:jc w:val="right"/>
    </w:pPr>
    <w:rPr>
      <w:rFonts w:ascii="Palatino" w:hAnsi="Palatino"/>
    </w:rPr>
  </w:style>
  <w:style w:type="paragraph" w:customStyle="1" w:styleId="PERCEPTATtulo1">
    <w:name w:val="PERCEPTA Título 1"/>
    <w:next w:val="PERCEPTATextoPrincipal"/>
    <w:qFormat/>
    <w:pPr>
      <w:keepNext/>
      <w:spacing w:before="159" w:after="159"/>
    </w:pPr>
    <w:rPr>
      <w:rFonts w:ascii="Palatino" w:hAnsi="Palatino"/>
      <w:b/>
      <w:sz w:val="28"/>
    </w:rPr>
  </w:style>
  <w:style w:type="paragraph" w:customStyle="1" w:styleId="PERCEPTATtulo2">
    <w:name w:val="PERCEPTA Tìtulo 2"/>
    <w:next w:val="PERCEPTATextoPrincipal"/>
    <w:qFormat/>
    <w:pPr>
      <w:spacing w:after="159"/>
      <w:ind w:left="363"/>
    </w:pPr>
    <w:rPr>
      <w:rFonts w:ascii="Palatino" w:hAnsi="Palatino"/>
      <w:b/>
    </w:rPr>
  </w:style>
  <w:style w:type="paragraph" w:customStyle="1" w:styleId="PERCEPTATtulo3">
    <w:name w:val="PERCEPTA Título 3"/>
    <w:next w:val="PERCEPTATextoPrincipal"/>
    <w:qFormat/>
    <w:pPr>
      <w:spacing w:after="159"/>
    </w:pPr>
    <w:rPr>
      <w:rFonts w:ascii="Palatino" w:hAnsi="Palatino"/>
      <w:i/>
    </w:rPr>
  </w:style>
  <w:style w:type="paragraph" w:customStyle="1" w:styleId="PERCEPTANotadeRodap">
    <w:name w:val="PERCEPTA Nota de Rodapé"/>
    <w:qFormat/>
    <w:pPr>
      <w:spacing w:before="159"/>
      <w:ind w:left="283" w:hanging="283"/>
      <w:jc w:val="both"/>
    </w:pPr>
    <w:rPr>
      <w:rFonts w:ascii="Palatino" w:hAnsi="Palatino"/>
      <w:sz w:val="16"/>
    </w:rPr>
  </w:style>
  <w:style w:type="paragraph" w:customStyle="1" w:styleId="PERCEPTAFiguraFonte">
    <w:name w:val="PERCEPTA Figura Fonte"/>
    <w:next w:val="PERCEPTATextoPrincipal"/>
    <w:qFormat/>
    <w:pPr>
      <w:spacing w:before="193" w:after="193"/>
      <w:ind w:left="850" w:right="850"/>
      <w:jc w:val="center"/>
    </w:pPr>
    <w:rPr>
      <w:rFonts w:ascii="Palatino" w:hAnsi="Palatino"/>
      <w:sz w:val="18"/>
    </w:rPr>
  </w:style>
  <w:style w:type="paragraph" w:customStyle="1" w:styleId="PERCEPTAFiguraDescrio">
    <w:name w:val="PERCEPTA Figura Descrição"/>
    <w:next w:val="PERCEPTAFiguraFonte"/>
    <w:qFormat/>
    <w:pPr>
      <w:keepNext/>
      <w:spacing w:after="136"/>
      <w:ind w:left="850" w:right="850"/>
    </w:pPr>
    <w:rPr>
      <w:rFonts w:ascii="Palatino" w:hAnsi="Palatino"/>
      <w:sz w:val="18"/>
    </w:rPr>
  </w:style>
  <w:style w:type="paragraph" w:customStyle="1" w:styleId="PERCEPTAFiguraTtulo">
    <w:name w:val="PERCEPTA Figura Título"/>
    <w:next w:val="PERCEPTAFiguraDescrio"/>
    <w:qFormat/>
    <w:pPr>
      <w:keepNext/>
      <w:ind w:left="850"/>
    </w:pPr>
    <w:rPr>
      <w:rFonts w:ascii="Palatino" w:hAnsi="Palatino"/>
      <w:b/>
      <w:sz w:val="20"/>
    </w:rPr>
  </w:style>
  <w:style w:type="paragraph" w:customStyle="1" w:styleId="TableContents">
    <w:name w:val="Table Contents"/>
    <w:basedOn w:val="Normal"/>
    <w:qFormat/>
    <w:pPr>
      <w:widowControl w:val="0"/>
      <w:suppressLineNumbers/>
    </w:pPr>
  </w:style>
  <w:style w:type="paragraph" w:customStyle="1" w:styleId="PERCEPTATabelaContedo">
    <w:name w:val="PERCEPTA Tabela Conteúdo"/>
    <w:next w:val="PERCEPTATextoPrincipal"/>
    <w:qFormat/>
    <w:pPr>
      <w:jc w:val="center"/>
      <w:textAlignment w:val="center"/>
    </w:pPr>
    <w:rPr>
      <w:rFonts w:ascii="Palatino" w:hAnsi="Palatino"/>
      <w:sz w:val="16"/>
    </w:rPr>
  </w:style>
  <w:style w:type="paragraph" w:customStyle="1" w:styleId="TableHeading">
    <w:name w:val="Table Heading"/>
    <w:basedOn w:val="TableContents"/>
    <w:qFormat/>
    <w:pPr>
      <w:jc w:val="center"/>
    </w:pPr>
    <w:rPr>
      <w:b/>
      <w:bCs/>
    </w:rPr>
  </w:style>
  <w:style w:type="paragraph" w:customStyle="1" w:styleId="PERCEPTACitaoRecuada">
    <w:name w:val="PERCEPTA Citação Recuada"/>
    <w:next w:val="PERCEPTATextoPrincipal"/>
    <w:qFormat/>
    <w:pPr>
      <w:spacing w:after="238"/>
      <w:ind w:left="1701"/>
      <w:jc w:val="both"/>
    </w:pPr>
    <w:rPr>
      <w:rFonts w:ascii="Palatino" w:hAnsi="Palatino"/>
      <w:sz w:val="18"/>
    </w:rPr>
  </w:style>
  <w:style w:type="paragraph" w:customStyle="1" w:styleId="PERCEPTAVerbatim">
    <w:name w:val="PERCEPTA Verbatim"/>
    <w:next w:val="PERCEPTATextoPrincipal"/>
    <w:qFormat/>
    <w:pPr>
      <w:spacing w:before="159" w:after="159"/>
      <w:ind w:left="850" w:right="850"/>
      <w:jc w:val="both"/>
    </w:pPr>
    <w:rPr>
      <w:rFonts w:ascii="Palatino" w:hAnsi="Palatino"/>
      <w:i/>
      <w:sz w:val="20"/>
    </w:rPr>
  </w:style>
  <w:style w:type="paragraph" w:customStyle="1" w:styleId="PERCEPTAMonoespacado">
    <w:name w:val="PERCEPTA Monoespacado"/>
    <w:next w:val="PERCEPTATextoPrincipal"/>
    <w:qFormat/>
    <w:pPr>
      <w:spacing w:after="283"/>
      <w:ind w:left="850" w:right="850"/>
      <w:contextualSpacing/>
    </w:pPr>
    <w:rPr>
      <w:rFonts w:ascii="Liberation Sans" w:hAnsi="Liberation Sans"/>
      <w:sz w:val="20"/>
    </w:rPr>
  </w:style>
  <w:style w:type="paragraph" w:customStyle="1" w:styleId="PERCEPTAReferncias">
    <w:name w:val="PERCEPTA Referências"/>
    <w:qFormat/>
    <w:pPr>
      <w:spacing w:after="80"/>
      <w:ind w:left="567" w:hanging="567"/>
    </w:pPr>
    <w:rPr>
      <w:rFonts w:ascii="Palatino" w:hAnsi="Palatino"/>
      <w:sz w:val="20"/>
    </w:rPr>
  </w:style>
  <w:style w:type="paragraph" w:customStyle="1" w:styleId="PERCEPTARefernciasTtulo">
    <w:name w:val="PERCEPTA Referências Título"/>
    <w:next w:val="PERCEPTAReferncias"/>
    <w:qFormat/>
    <w:pPr>
      <w:spacing w:before="136" w:after="136"/>
    </w:pPr>
    <w:rPr>
      <w:rFonts w:ascii="Palatino" w:hAnsi="Palatino"/>
      <w:b/>
    </w:rPr>
  </w:style>
  <w:style w:type="paragraph" w:customStyle="1" w:styleId="PERCEPTAAgradecimentosTtulo">
    <w:name w:val="PERCEPTA Agradecimentos Título"/>
    <w:basedOn w:val="PERCEPTARefernciasTtulo"/>
    <w:next w:val="PERCEPTATextoPrincipal"/>
    <w:qFormat/>
    <w:pPr>
      <w:keepNext/>
      <w:spacing w:before="0"/>
    </w:pPr>
  </w:style>
  <w:style w:type="paragraph" w:styleId="EndnoteText">
    <w:name w:val="endnote text"/>
    <w:basedOn w:val="Normal"/>
    <w:pPr>
      <w:suppressLineNumbers/>
      <w:ind w:left="340" w:hanging="340"/>
    </w:pPr>
    <w:rPr>
      <w:sz w:val="20"/>
      <w:szCs w:val="20"/>
    </w:rPr>
  </w:style>
  <w:style w:type="character" w:styleId="UnresolvedMention">
    <w:name w:val="Unresolved Mention"/>
    <w:basedOn w:val="DefaultParagraphFont"/>
    <w:uiPriority w:val="99"/>
    <w:semiHidden/>
    <w:unhideWhenUsed/>
    <w:rsid w:val="008B38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doi.org/10.1017/S0140525X9800173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doi.org/10.1093/oxfordhb/9780190265182.013.1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16/B978-0-12-381460-9.00021-3"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www.flaticon.com/free-icon/paper_3238024" TargetMode="External"/><Relationship Id="rId23" Type="http://schemas.openxmlformats.org/officeDocument/2006/relationships/header" Target="header5.xml"/><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mailto:nome@site.com" TargetMode="External"/><Relationship Id="rId2" Type="http://schemas.openxmlformats.org/officeDocument/2006/relationships/hyperlink" Target="mailto:nome@site.com" TargetMode="External"/><Relationship Id="rId1" Type="http://schemas.openxmlformats.org/officeDocument/2006/relationships/hyperlink" Target="mailto:nome@site.com" TargetMode="External"/><Relationship Id="rId4" Type="http://schemas.openxmlformats.org/officeDocument/2006/relationships/hyperlink" Target="https://apastyle.apa.org/style-grammar-guidelines/tables-figures/tables"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abcogmus.com/journals"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abcogmus.com/journals"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1686B7-F521-4CF0-9824-7C146BEB2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ABCMTemplateWordEnglish</Template>
  <TotalTime>6</TotalTime>
  <Pages>6</Pages>
  <Words>1292</Words>
  <Characters>6981</Characters>
  <Application>Microsoft Office Word</Application>
  <DocSecurity>0</DocSecurity>
  <Lines>58</Lines>
  <Paragraphs>16</Paragraphs>
  <ScaleCrop>false</ScaleCrop>
  <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ABCMTemplateEnglish</dc:title>
  <dc:subject>Template para preparação de manuscrito para submissão de artigo científico para a Revista Percepta</dc:subject>
  <dc:creator>Rael Toffolo</dc:creator>
  <dc:description>O template foi adaptado para o LibreOffice Writer a partir de design criado pelo prof. Dr.  Marcus Vinicius Nogueira. 
O design é característico da revista Percepta e solicitamos que não seja copiado para outros fins
que não os de publicação na revista.</dc:description>
  <cp:lastModifiedBy>Rael Toffolo</cp:lastModifiedBy>
  <cp:revision>1</cp:revision>
  <dcterms:created xsi:type="dcterms:W3CDTF">2026-06-15T21:00:00Z</dcterms:created>
  <dcterms:modified xsi:type="dcterms:W3CDTF">2026-06-15T21:06:00Z</dcterms:modified>
  <dc:language>pt-BR</dc:language>
</cp:coreProperties>
</file>